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-333375</wp:posOffset>
                </wp:positionV>
                <wp:extent cx="1418590" cy="336550"/>
                <wp:effectExtent l="0" t="0" r="0" b="6350"/>
                <wp:wrapNone/>
                <wp:docPr id="732" name="组合 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418590" cy="336550"/>
                          <a:chOff x="9145009" y="5016601"/>
                          <a:chExt cx="1390267" cy="329755"/>
                        </a:xfrm>
                      </wpg:grpSpPr>
                      <wps:wsp>
                        <wps:cNvPr id="733" name="文本框 1657"/>
                        <wps:cNvSpPr txBox="1"/>
                        <wps:spPr>
                          <a:xfrm>
                            <a:off x="9355354" y="5038377"/>
                            <a:ext cx="1179922" cy="2818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192" w:lineRule="auto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汉仪雅酷黑 75W" w:hAnsi="汉仪雅酷黑 75W" w:eastAsia="汉仪雅酷黑 75W" w:cs="汉仪雅酷黑 75W"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雅酷黑 75W" w:hAnsi="汉仪雅酷黑 75W" w:eastAsia="汉仪雅酷黑 75W" w:cs="汉仪雅酷黑 75W"/>
                                  <w:b/>
                                  <w:color w:val="FFFFFF" w:themeColor="background1"/>
                                  <w:kern w:val="24"/>
                                  <w:sz w:val="25"/>
                                  <w:szCs w:val="25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Y</w:t>
                              </w:r>
                              <w:r>
                                <w:rPr>
                                  <w:rFonts w:hint="eastAsia" w:ascii="汉仪雅酷黑 75W" w:hAnsi="汉仪雅酷黑 75W" w:eastAsia="汉仪雅酷黑 75W" w:cs="汉仪雅酷黑 75W"/>
                                  <w:b/>
                                  <w:color w:val="FFFFFF" w:themeColor="background1"/>
                                  <w:kern w:val="24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OUR LOGO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4" name="任意多边形: 形状 1665"/>
                        <wps:cNvSpPr/>
                        <wps:spPr>
                          <a:xfrm>
                            <a:off x="9145009" y="5016601"/>
                            <a:ext cx="225684" cy="329755"/>
                          </a:xfrm>
                          <a:custGeom>
                            <a:avLst/>
                            <a:gdLst>
                              <a:gd name="connsiteX0" fmla="*/ 161778 w 225684"/>
                              <a:gd name="connsiteY0" fmla="*/ 76962 h 329755"/>
                              <a:gd name="connsiteX1" fmla="*/ 51479 w 225684"/>
                              <a:gd name="connsiteY1" fmla="*/ 329756 h 329755"/>
                              <a:gd name="connsiteX2" fmla="*/ 203879 w 225684"/>
                              <a:gd name="connsiteY2" fmla="*/ 217456 h 329755"/>
                              <a:gd name="connsiteX3" fmla="*/ 202736 w 225684"/>
                              <a:gd name="connsiteY3" fmla="*/ 0 h 329755"/>
                              <a:gd name="connsiteX4" fmla="*/ 21761 w 225684"/>
                              <a:gd name="connsiteY4" fmla="*/ 120301 h 329755"/>
                              <a:gd name="connsiteX5" fmla="*/ 13570 w 225684"/>
                              <a:gd name="connsiteY5" fmla="*/ 309563 h 329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25684" h="329755">
                                <a:moveTo>
                                  <a:pt x="161778" y="76962"/>
                                </a:moveTo>
                                <a:lnTo>
                                  <a:pt x="51479" y="329756"/>
                                </a:lnTo>
                                <a:cubicBezTo>
                                  <a:pt x="93008" y="316135"/>
                                  <a:pt x="168827" y="283369"/>
                                  <a:pt x="203879" y="217456"/>
                                </a:cubicBezTo>
                                <a:cubicBezTo>
                                  <a:pt x="253600" y="124111"/>
                                  <a:pt x="202736" y="0"/>
                                  <a:pt x="202736" y="0"/>
                                </a:cubicBezTo>
                                <a:cubicBezTo>
                                  <a:pt x="202736" y="0"/>
                                  <a:pt x="71291" y="27051"/>
                                  <a:pt x="21761" y="120301"/>
                                </a:cubicBezTo>
                                <a:cubicBezTo>
                                  <a:pt x="-13291" y="186214"/>
                                  <a:pt x="1759" y="267462"/>
                                  <a:pt x="13570" y="3095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67" o:spid="_x0000_s1026" o:spt="203" style="position:absolute;left:0pt;margin-left:-47.6pt;margin-top:-26.25pt;height:26.5pt;width:111.7pt;z-index:251668480;mso-width-relative:page;mso-height-relative:page;" coordorigin="9145009,5016601" coordsize="1390267,329755" o:gfxdata="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">
                <o:lock v:ext="edit" aspectratio="f"/>
                <v:shape id="文本框 1657" o:spid="_x0000_s1026" o:spt="202" type="#_x0000_t202" style="position:absolute;left:9355354;top:5038377;height:281847;width:1179922;" filled="f" stroked="f" coordsize="21600,21600" o:gfxdata="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+45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192" w:lineRule="auto"/>
                          <w:ind w:left="0"/>
                          <w:jc w:val="left"/>
                          <w:textAlignment w:val="auto"/>
                          <w:rPr>
                            <w:rFonts w:hint="eastAsia" w:ascii="汉仪雅酷黑 75W" w:hAnsi="汉仪雅酷黑 75W" w:eastAsia="汉仪雅酷黑 75W" w:cs="汉仪雅酷黑 75W"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雅酷黑 75W" w:hAnsi="汉仪雅酷黑 75W" w:eastAsia="汉仪雅酷黑 75W" w:cs="汉仪雅酷黑 75W"/>
                            <w:b/>
                            <w:color w:val="FFFFFF" w:themeColor="background1"/>
                            <w:kern w:val="24"/>
                            <w:sz w:val="25"/>
                            <w:szCs w:val="25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Y</w:t>
                        </w:r>
                        <w:r>
                          <w:rPr>
                            <w:rFonts w:hint="eastAsia" w:ascii="汉仪雅酷黑 75W" w:hAnsi="汉仪雅酷黑 75W" w:eastAsia="汉仪雅酷黑 75W" w:cs="汉仪雅酷黑 75W"/>
                            <w:b/>
                            <w:color w:val="FFFFFF" w:themeColor="background1"/>
                            <w:kern w:val="24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OUR LOGO</w:t>
                        </w:r>
                      </w:p>
                    </w:txbxContent>
                  </v:textbox>
                </v:shape>
                <v:shape id="任意多边形: 形状 1665" o:spid="_x0000_s1026" o:spt="100" style="position:absolute;left:9145009;top:5016601;height:329755;width:225684;v-text-anchor:middle;" fillcolor="#FFFFFF [3212]" filled="t" stroked="f" coordsize="225684,329755" o:gfxdata="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DdqvvQAA&#10;ANwAAAAPAAAAAAAAAAEAIAAAACIAAABkcnMvZG93bnJldi54bWxQSwECFAAUAAAACACHTuJAMy8F&#10;njsAAAA5AAAAEAAAAAAAAAABACAAAAAMAQAAZHJzL3NoYXBleG1sLnhtbFBLBQYAAAAABgAGAFsB&#10;AAC2AwAAAAA=&#10;" path="m161778,76962l51479,329756c93008,316135,168827,283369,203879,217456c253600,124111,202736,0,202736,0c202736,0,71291,27051,21761,120301c-13291,186214,1759,267462,13570,309563xe">
                  <v:path o:connectlocs="161778,76962;51479,329756;203879,217456;202736,0;21761,120301;13570,309563" o:connectangles="0,0,0,0,0,0"/>
                  <v:fill on="t" focussize="0,0"/>
                  <v:stroke on="f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855345</wp:posOffset>
                </wp:positionV>
                <wp:extent cx="5779770" cy="586105"/>
                <wp:effectExtent l="0" t="0" r="0" b="0"/>
                <wp:wrapNone/>
                <wp:docPr id="3938" name="文本框 3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77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秀英体简" w:hAnsi="汉仪秀英体简" w:eastAsia="汉仪秀英体简" w:cs="汉仪秀英体简"/>
                                <w:color w:val="FFFFFF" w:themeColor="background1"/>
                                <w:spacing w:val="20"/>
                                <w:sz w:val="56"/>
                                <w:szCs w:val="56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秀英体简" w:hAnsi="汉仪秀英体简" w:eastAsia="汉仪秀英体简" w:cs="汉仪秀英体简"/>
                                <w:color w:val="FFFFFF" w:themeColor="background1"/>
                                <w:spacing w:val="20"/>
                                <w:sz w:val="56"/>
                                <w:szCs w:val="56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做自己，不止今天最闪耀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6pt;margin-top:67.35pt;height:46.15pt;width:455.1pt;z-index:251667456;mso-width-relative:page;mso-height-relative:page;" filled="f" stroked="f" coordsize="21600,21600" o:gfxdata="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G0/MncAAAACwEAAA8AAAAAAAAAAQAgAAAA&#10;IgAAAGRycy9kb3ducmV2LnhtbFBLAQIUABQAAAAIAIdO4kBj6NcVQAIAAGw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秀英体简" w:hAnsi="汉仪秀英体简" w:eastAsia="汉仪秀英体简" w:cs="汉仪秀英体简"/>
                          <w:color w:val="FFFFFF" w:themeColor="background1"/>
                          <w:spacing w:val="20"/>
                          <w:sz w:val="56"/>
                          <w:szCs w:val="56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秀英体简" w:hAnsi="汉仪秀英体简" w:eastAsia="汉仪秀英体简" w:cs="汉仪秀英体简"/>
                          <w:color w:val="FFFFFF" w:themeColor="background1"/>
                          <w:spacing w:val="20"/>
                          <w:sz w:val="56"/>
                          <w:szCs w:val="56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做自己，不止今天最闪耀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1428115</wp:posOffset>
                </wp:positionV>
                <wp:extent cx="4583430" cy="1543685"/>
                <wp:effectExtent l="0" t="0" r="0" b="0"/>
                <wp:wrapNone/>
                <wp:docPr id="3921" name="文本框 3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430" cy="154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汉仪秀英体简" w:hAnsi="汉仪秀英体简" w:eastAsia="汉仪秀英体简" w:cs="汉仪秀英体简"/>
                                <w:color w:val="FFFFFF" w:themeColor="background1"/>
                                <w:spacing w:val="20"/>
                                <w:sz w:val="160"/>
                                <w:szCs w:val="160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秀英体简" w:hAnsi="汉仪秀英体简" w:eastAsia="汉仪秀英体简" w:cs="汉仪秀英体简"/>
                                <w:color w:val="FFFFFF" w:themeColor="background1"/>
                                <w:spacing w:val="20"/>
                                <w:sz w:val="160"/>
                                <w:szCs w:val="160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女神节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5pt;margin-top:112.45pt;height:121.55pt;width:360.9pt;z-index:251660288;mso-width-relative:page;mso-height-relative:page;" filled="f" stroked="f" coordsize="21600,21600" o:gfxdata="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PNlUdsAAAAKAQAADwAAAAAAAAABACAAAAAi&#10;AAAAZHJzL2Rvd25yZXYueG1sUEsBAhQAFAAAAAgAh07iQL1/PyVAAgAAbQ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hint="eastAsia" w:ascii="汉仪秀英体简" w:hAnsi="汉仪秀英体简" w:eastAsia="汉仪秀英体简" w:cs="汉仪秀英体简"/>
                          <w:color w:val="FFFFFF" w:themeColor="background1"/>
                          <w:spacing w:val="20"/>
                          <w:sz w:val="160"/>
                          <w:szCs w:val="160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秀英体简" w:hAnsi="汉仪秀英体简" w:eastAsia="汉仪秀英体简" w:cs="汉仪秀英体简"/>
                          <w:color w:val="FFFFFF" w:themeColor="background1"/>
                          <w:spacing w:val="20"/>
                          <w:sz w:val="160"/>
                          <w:szCs w:val="160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女神节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3261995</wp:posOffset>
                </wp:positionV>
                <wp:extent cx="4067810" cy="536575"/>
                <wp:effectExtent l="0" t="0" r="0" b="0"/>
                <wp:wrapNone/>
                <wp:docPr id="3934" name="文本框 3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810" cy="53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旗黑-60简" w:hAnsi="汉仪旗黑-60简" w:eastAsia="汉仪旗黑-60简" w:cs="汉仪旗黑-60简"/>
                                <w:color w:val="FFFFFF" w:themeColor="background1"/>
                                <w:spacing w:val="20"/>
                                <w:sz w:val="40"/>
                                <w:szCs w:val="40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60简" w:hAnsi="汉仪旗黑-60简" w:eastAsia="汉仪旗黑-60简" w:cs="汉仪旗黑-60简"/>
                                <w:color w:val="FFFFFF" w:themeColor="background1"/>
                                <w:spacing w:val="20"/>
                                <w:sz w:val="40"/>
                                <w:szCs w:val="40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WOMEN'S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85pt;margin-top:256.85pt;height:42.25pt;width:320.3pt;z-index:251663360;mso-width-relative:page;mso-height-relative:page;" filled="f" stroked="f" coordsize="21600,21600" o:gfxdata="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PiS5rbAAAACgEAAA8AAAAAAAAAAQAgAAAA&#10;IgAAAGRycy9kb3ducmV2LnhtbFBLAQIUABQAAAAIAIdO4kAwcF2dQQIAAGw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旗黑-60简" w:hAnsi="汉仪旗黑-60简" w:eastAsia="汉仪旗黑-60简" w:cs="汉仪旗黑-60简"/>
                          <w:color w:val="FFFFFF" w:themeColor="background1"/>
                          <w:spacing w:val="20"/>
                          <w:sz w:val="40"/>
                          <w:szCs w:val="40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旗黑-60简" w:hAnsi="汉仪旗黑-60简" w:eastAsia="汉仪旗黑-60简" w:cs="汉仪旗黑-60简"/>
                          <w:color w:val="FFFFFF" w:themeColor="background1"/>
                          <w:spacing w:val="20"/>
                          <w:sz w:val="40"/>
                          <w:szCs w:val="40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WOMEN'S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2853690</wp:posOffset>
                </wp:positionV>
                <wp:extent cx="4067810" cy="536575"/>
                <wp:effectExtent l="0" t="0" r="0" b="0"/>
                <wp:wrapNone/>
                <wp:docPr id="3933" name="文本框 3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810" cy="53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汉仪旗黑-60简" w:hAnsi="汉仪旗黑-60简" w:eastAsia="汉仪旗黑-60简" w:cs="汉仪旗黑-60简"/>
                                <w:color w:val="FFFFFF" w:themeColor="background1"/>
                                <w:spacing w:val="20"/>
                                <w:sz w:val="44"/>
                                <w:szCs w:val="44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60简" w:hAnsi="汉仪旗黑-60简" w:eastAsia="汉仪旗黑-60简" w:cs="汉仪旗黑-60简"/>
                                <w:color w:val="FFFFFF" w:themeColor="background1"/>
                                <w:spacing w:val="20"/>
                                <w:sz w:val="44"/>
                                <w:szCs w:val="44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20XX.03.08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95pt;margin-top:224.7pt;height:42.25pt;width:320.3pt;z-index:251662336;mso-width-relative:page;mso-height-relative:page;" filled="f" stroked="f" coordsize="21600,21600" o:gfxdata="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K4ZmV3AAAAAoBAAAPAAAAAAAAAAEAIAAA&#10;ACIAAABkcnMvZG93bnJldi54bWxQSwECFAAUAAAACACHTuJAczKUv0ECAABs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hint="eastAsia" w:ascii="汉仪旗黑-60简" w:hAnsi="汉仪旗黑-60简" w:eastAsia="汉仪旗黑-60简" w:cs="汉仪旗黑-60简"/>
                          <w:color w:val="FFFFFF" w:themeColor="background1"/>
                          <w:spacing w:val="20"/>
                          <w:sz w:val="44"/>
                          <w:szCs w:val="44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旗黑-60简" w:hAnsi="汉仪旗黑-60简" w:eastAsia="汉仪旗黑-60简" w:cs="汉仪旗黑-60简"/>
                          <w:color w:val="FFFFFF" w:themeColor="background1"/>
                          <w:spacing w:val="20"/>
                          <w:sz w:val="44"/>
                          <w:szCs w:val="44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20XX.03.08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3349625</wp:posOffset>
                </wp:positionV>
                <wp:extent cx="4533900" cy="3693795"/>
                <wp:effectExtent l="0" t="0" r="0" b="0"/>
                <wp:wrapNone/>
                <wp:docPr id="3922" name="文本框 3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9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汉仪大宋简" w:hAnsi="汉仪大宋简" w:eastAsia="汉仪大宋简" w:cs="汉仪大宋简"/>
                                <w:color w:val="FFFFFF" w:themeColor="background1"/>
                                <w:spacing w:val="20"/>
                                <w:sz w:val="520"/>
                                <w:szCs w:val="520"/>
                                <w:lang w:val="en-US" w:eastAsia="zh-CN"/>
                                <w14:shadow w14:blurRad="50800" w14:dist="762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大宋简" w:hAnsi="汉仪大宋简" w:eastAsia="汉仪大宋简" w:cs="汉仪大宋简"/>
                                <w:color w:val="FFFFFF" w:themeColor="background1"/>
                                <w:spacing w:val="20"/>
                                <w:sz w:val="520"/>
                                <w:szCs w:val="520"/>
                                <w:lang w:val="en-US" w:eastAsia="zh-CN"/>
                                <w14:shadow w14:blurRad="50800" w14:dist="762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3 8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1pt;margin-top:263.75pt;height:290.85pt;width:357pt;z-index:251661312;mso-width-relative:page;mso-height-relative:page;" filled="f" stroked="f" coordsize="21600,21600" o:gfxdata="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vsurrbAAAACwEAAA8AAAAAAAAAAQAgAAAA&#10;IgAAAGRycy9kb3ducmV2LnhtbFBLAQIUABQAAAAIAIdO4kBVsi9GQQIAAG0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hint="eastAsia" w:ascii="汉仪大宋简" w:hAnsi="汉仪大宋简" w:eastAsia="汉仪大宋简" w:cs="汉仪大宋简"/>
                          <w:color w:val="FFFFFF" w:themeColor="background1"/>
                          <w:spacing w:val="20"/>
                          <w:sz w:val="520"/>
                          <w:szCs w:val="520"/>
                          <w:lang w:val="en-US" w:eastAsia="zh-CN"/>
                          <w14:shadow w14:blurRad="50800" w14:dist="762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大宋简" w:hAnsi="汉仪大宋简" w:eastAsia="汉仪大宋简" w:cs="汉仪大宋简"/>
                          <w:color w:val="FFFFFF" w:themeColor="background1"/>
                          <w:spacing w:val="20"/>
                          <w:sz w:val="520"/>
                          <w:szCs w:val="520"/>
                          <w:lang w:val="en-US" w:eastAsia="zh-CN"/>
                          <w14:shadow w14:blurRad="50800" w14:dist="762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3 8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8098155</wp:posOffset>
                </wp:positionV>
                <wp:extent cx="4583430" cy="948055"/>
                <wp:effectExtent l="0" t="0" r="0" b="0"/>
                <wp:wrapNone/>
                <wp:docPr id="3936" name="文本框 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430" cy="94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汉仪秀英体简" w:hAnsi="汉仪秀英体简" w:eastAsia="汉仪秀英体简" w:cs="汉仪秀英体简"/>
                                <w:color w:val="FFFFFF" w:themeColor="background1"/>
                                <w:spacing w:val="20"/>
                                <w:sz w:val="44"/>
                                <w:szCs w:val="44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秀英体简" w:hAnsi="汉仪秀英体简" w:eastAsia="汉仪秀英体简" w:cs="汉仪秀英体简"/>
                                <w:color w:val="FFFFFF" w:themeColor="background1"/>
                                <w:spacing w:val="20"/>
                                <w:sz w:val="44"/>
                                <w:szCs w:val="44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祝愿所有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default" w:ascii="汉仪秀英体简" w:hAnsi="汉仪秀英体简" w:eastAsia="汉仪秀英体简" w:cs="汉仪秀英体简"/>
                                <w:color w:val="FFFFFF" w:themeColor="background1"/>
                                <w:spacing w:val="20"/>
                                <w:sz w:val="44"/>
                                <w:szCs w:val="44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秀英体简" w:hAnsi="汉仪秀英体简" w:eastAsia="汉仪秀英体简" w:cs="汉仪秀英体简"/>
                                <w:color w:val="FFFFFF" w:themeColor="background1"/>
                                <w:spacing w:val="20"/>
                                <w:sz w:val="44"/>
                                <w:szCs w:val="44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女性朋友生活幸福节日快乐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5pt;margin-top:637.65pt;height:74.65pt;width:360.9pt;z-index:251665408;mso-width-relative:page;mso-height-relative:page;" filled="f" stroked="f" coordsize="21600,21600" o:gfxdata="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NwPv3cAAAADAEAAA8AAAAAAAAAAQAgAAAA&#10;IgAAAGRycy9kb3ducmV2LnhtbFBLAQIUABQAAAAIAIdO4kBW7Z5tQAIAAGw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hint="eastAsia" w:ascii="汉仪秀英体简" w:hAnsi="汉仪秀英体简" w:eastAsia="汉仪秀英体简" w:cs="汉仪秀英体简"/>
                          <w:color w:val="FFFFFF" w:themeColor="background1"/>
                          <w:spacing w:val="20"/>
                          <w:sz w:val="44"/>
                          <w:szCs w:val="44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秀英体简" w:hAnsi="汉仪秀英体简" w:eastAsia="汉仪秀英体简" w:cs="汉仪秀英体简"/>
                          <w:color w:val="FFFFFF" w:themeColor="background1"/>
                          <w:spacing w:val="20"/>
                          <w:sz w:val="44"/>
                          <w:szCs w:val="44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祝愿所有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hint="default" w:ascii="汉仪秀英体简" w:hAnsi="汉仪秀英体简" w:eastAsia="汉仪秀英体简" w:cs="汉仪秀英体简"/>
                          <w:color w:val="FFFFFF" w:themeColor="background1"/>
                          <w:spacing w:val="20"/>
                          <w:sz w:val="44"/>
                          <w:szCs w:val="44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秀英体简" w:hAnsi="汉仪秀英体简" w:eastAsia="汉仪秀英体简" w:cs="汉仪秀英体简"/>
                          <w:color w:val="FFFFFF" w:themeColor="background1"/>
                          <w:spacing w:val="20"/>
                          <w:sz w:val="44"/>
                          <w:szCs w:val="44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女性朋友生活幸福节日快乐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7105015</wp:posOffset>
                </wp:positionV>
                <wp:extent cx="4583430" cy="823595"/>
                <wp:effectExtent l="0" t="0" r="0" b="0"/>
                <wp:wrapNone/>
                <wp:docPr id="3935" name="文本框 3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430" cy="82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default" w:ascii="汉仪秀英体简" w:hAnsi="汉仪秀英体简" w:eastAsia="汉仪秀英体简" w:cs="汉仪秀英体简"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秀英体简" w:hAnsi="汉仪秀英体简" w:eastAsia="汉仪秀英体简" w:cs="汉仪秀英体简"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:lang w:val="en-US" w:eastAsia="zh-CN"/>
                                <w14:shadow w14:blurRad="50800" w14:dist="114300" w14:dir="5400000" w14:sx="100000" w14:sy="100000" w14:kx="0" w14:ky="0" w14:algn="t">
                                  <w14:srgbClr w14:val="000000">
                                    <w14:alpha w14:val="78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EBD18E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E0AF5E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女神节快乐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5pt;margin-top:559.45pt;height:64.85pt;width:360.9pt;z-index:251664384;mso-width-relative:page;mso-height-relative:page;" filled="f" stroked="f" coordsize="21600,21600" o:gfxdata="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i38t3cAAAADAEAAA8AAAAAAAAAAQAgAAAA&#10;IgAAAGRycy9kb3ducmV2LnhtbFBLAQIUABQAAAAIAIdO4kAJX7YJQAIAAGw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hint="default" w:ascii="汉仪秀英体简" w:hAnsi="汉仪秀英体简" w:eastAsia="汉仪秀英体简" w:cs="汉仪秀英体简"/>
                          <w:color w:val="FFFFFF" w:themeColor="background1"/>
                          <w:spacing w:val="20"/>
                          <w:sz w:val="72"/>
                          <w:szCs w:val="72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秀英体简" w:hAnsi="汉仪秀英体简" w:eastAsia="汉仪秀英体简" w:cs="汉仪秀英体简"/>
                          <w:color w:val="FFFFFF" w:themeColor="background1"/>
                          <w:spacing w:val="20"/>
                          <w:sz w:val="72"/>
                          <w:szCs w:val="72"/>
                          <w:lang w:val="en-US" w:eastAsia="zh-CN"/>
                          <w14:shadow w14:blurRad="50800" w14:dist="114300" w14:dir="5400000" w14:sx="100000" w14:sy="100000" w14:kx="0" w14:ky="0" w14:algn="t">
                            <w14:srgbClr w14:val="000000">
                              <w14:alpha w14:val="78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EBD18E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E0AF5E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女神节快乐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5243195</wp:posOffset>
            </wp:positionV>
            <wp:extent cx="800100" cy="1344295"/>
            <wp:effectExtent l="0" t="0" r="0" b="8255"/>
            <wp:wrapNone/>
            <wp:docPr id="3923" name="图片 3923" descr="资源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" name="图片 3923" descr="资源 11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344295"/>
                    </a:xfrm>
                    <a:prstGeom prst="rect">
                      <a:avLst/>
                    </a:prstGeom>
                    <a:effectLst>
                      <a:outerShdw blurRad="50800" dist="114300" dir="5400000" algn="t" rotWithShape="0">
                        <a:prstClr val="black">
                          <a:alpha val="2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-2449195</wp:posOffset>
                </wp:positionH>
                <wp:positionV relativeFrom="paragraph">
                  <wp:posOffset>-2829560</wp:posOffset>
                </wp:positionV>
                <wp:extent cx="11267440" cy="14300835"/>
                <wp:effectExtent l="0" t="0" r="10160" b="6350"/>
                <wp:wrapNone/>
                <wp:docPr id="3925" name="图形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7440" cy="14300834"/>
                          <a:chOff x="3429389" y="90224"/>
                          <a:chExt cx="5332655" cy="6767536"/>
                        </a:xfrm>
                      </wpg:grpSpPr>
                      <wps:wsp>
                        <wps:cNvPr id="3926" name="任意多边形: 形状 62"/>
                        <wps:cNvSpPr/>
                        <wps:spPr>
                          <a:xfrm>
                            <a:off x="4043678" y="990218"/>
                            <a:ext cx="3588963" cy="5068215"/>
                          </a:xfrm>
                          <a:custGeom>
                            <a:avLst/>
                            <a:gdLst>
                              <a:gd name="connsiteX0" fmla="*/ 0 w 3576674"/>
                              <a:gd name="connsiteY0" fmla="*/ 0 h 5017322"/>
                              <a:gd name="connsiteX1" fmla="*/ 3576675 w 3576674"/>
                              <a:gd name="connsiteY1" fmla="*/ 0 h 5017322"/>
                              <a:gd name="connsiteX2" fmla="*/ 3576675 w 3576674"/>
                              <a:gd name="connsiteY2" fmla="*/ 5017322 h 5017322"/>
                              <a:gd name="connsiteX3" fmla="*/ 0 w 3576674"/>
                              <a:gd name="connsiteY3" fmla="*/ 5017322 h 50173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76674" h="5017322">
                                <a:moveTo>
                                  <a:pt x="0" y="0"/>
                                </a:moveTo>
                                <a:lnTo>
                                  <a:pt x="3576675" y="0"/>
                                </a:lnTo>
                                <a:lnTo>
                                  <a:pt x="3576675" y="5017322"/>
                                </a:lnTo>
                                <a:lnTo>
                                  <a:pt x="0" y="5017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0706"/>
                          </a:solidFill>
                          <a:ln w="5832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927" name="图形 60"/>
                        <wpg:cNvGrpSpPr/>
                        <wpg:grpSpPr>
                          <a:xfrm>
                            <a:off x="3429389" y="90224"/>
                            <a:ext cx="5332655" cy="6767536"/>
                            <a:chOff x="3429389" y="90224"/>
                            <a:chExt cx="5332655" cy="6767536"/>
                          </a:xfrm>
                        </wpg:grpSpPr>
                        <wps:wsp>
                          <wps:cNvPr id="3928" name="任意多边形: 形状 64"/>
                          <wps:cNvSpPr/>
                          <wps:spPr>
                            <a:xfrm>
                              <a:off x="3429389" y="2264660"/>
                              <a:ext cx="1886130" cy="1754099"/>
                            </a:xfrm>
                            <a:custGeom>
                              <a:avLst/>
                              <a:gdLst>
                                <a:gd name="connsiteX0" fmla="*/ 1236059 w 1886130"/>
                                <a:gd name="connsiteY0" fmla="*/ 1229 h 1754099"/>
                                <a:gd name="connsiteX1" fmla="*/ 1595666 w 1886130"/>
                                <a:gd name="connsiteY1" fmla="*/ 91364 h 1754099"/>
                                <a:gd name="connsiteX2" fmla="*/ 1864378 w 1886130"/>
                                <a:gd name="connsiteY2" fmla="*/ 638310 h 1754099"/>
                                <a:gd name="connsiteX3" fmla="*/ 1596016 w 1886130"/>
                                <a:gd name="connsiteY3" fmla="*/ 880560 h 1754099"/>
                                <a:gd name="connsiteX4" fmla="*/ 1301426 w 1886130"/>
                                <a:gd name="connsiteY4" fmla="*/ 1230119 h 1754099"/>
                                <a:gd name="connsiteX5" fmla="*/ 8278 w 1886130"/>
                                <a:gd name="connsiteY5" fmla="*/ 1077012 h 1754099"/>
                                <a:gd name="connsiteX6" fmla="*/ 319050 w 1886130"/>
                                <a:gd name="connsiteY6" fmla="*/ 303939 h 1754099"/>
                                <a:gd name="connsiteX7" fmla="*/ 1236059 w 1886130"/>
                                <a:gd name="connsiteY7" fmla="*/ 1229 h 17540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886130" h="1754099">
                                  <a:moveTo>
                                    <a:pt x="1236059" y="1229"/>
                                  </a:moveTo>
                                  <a:cubicBezTo>
                                    <a:pt x="1364048" y="7070"/>
                                    <a:pt x="1487246" y="34934"/>
                                    <a:pt x="1595666" y="91364"/>
                                  </a:cubicBezTo>
                                  <a:cubicBezTo>
                                    <a:pt x="1790541" y="192540"/>
                                    <a:pt x="1945050" y="416914"/>
                                    <a:pt x="1864378" y="638310"/>
                                  </a:cubicBezTo>
                                  <a:cubicBezTo>
                                    <a:pt x="1818405" y="763787"/>
                                    <a:pt x="1701574" y="814842"/>
                                    <a:pt x="1596016" y="880560"/>
                                  </a:cubicBezTo>
                                  <a:cubicBezTo>
                                    <a:pt x="1462069" y="963744"/>
                                    <a:pt x="1327713" y="1063751"/>
                                    <a:pt x="1301426" y="1230119"/>
                                  </a:cubicBezTo>
                                  <a:cubicBezTo>
                                    <a:pt x="1212050" y="1792545"/>
                                    <a:pt x="150112" y="2112196"/>
                                    <a:pt x="8278" y="1077012"/>
                                  </a:cubicBezTo>
                                  <a:cubicBezTo>
                                    <a:pt x="-32613" y="776112"/>
                                    <a:pt x="81356" y="492504"/>
                                    <a:pt x="319050" y="303939"/>
                                  </a:cubicBezTo>
                                  <a:cubicBezTo>
                                    <a:pt x="551486" y="119345"/>
                                    <a:pt x="909808" y="-13025"/>
                                    <a:pt x="1236059" y="12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4489">
                                <a:alpha val="31000"/>
                              </a:srgbClr>
                            </a:solidFill>
                            <a:ln w="583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929" name="任意多边形: 形状 65"/>
                          <wps:cNvSpPr/>
                          <wps:spPr>
                            <a:xfrm>
                              <a:off x="6875826" y="5103661"/>
                              <a:ext cx="1886218" cy="1754099"/>
                            </a:xfrm>
                            <a:custGeom>
                              <a:avLst/>
                              <a:gdLst>
                                <a:gd name="connsiteX0" fmla="*/ 1236147 w 1886218"/>
                                <a:gd name="connsiteY0" fmla="*/ 1229 h 1754099"/>
                                <a:gd name="connsiteX1" fmla="*/ 1595754 w 1886218"/>
                                <a:gd name="connsiteY1" fmla="*/ 91364 h 1754099"/>
                                <a:gd name="connsiteX2" fmla="*/ 1864466 w 1886218"/>
                                <a:gd name="connsiteY2" fmla="*/ 638310 h 1754099"/>
                                <a:gd name="connsiteX3" fmla="*/ 1596105 w 1886218"/>
                                <a:gd name="connsiteY3" fmla="*/ 880559 h 1754099"/>
                                <a:gd name="connsiteX4" fmla="*/ 1301514 w 1886218"/>
                                <a:gd name="connsiteY4" fmla="*/ 1230119 h 1754099"/>
                                <a:gd name="connsiteX5" fmla="*/ 8367 w 1886218"/>
                                <a:gd name="connsiteY5" fmla="*/ 1077011 h 1754099"/>
                                <a:gd name="connsiteX6" fmla="*/ 319138 w 1886218"/>
                                <a:gd name="connsiteY6" fmla="*/ 303939 h 1754099"/>
                                <a:gd name="connsiteX7" fmla="*/ 1236147 w 1886218"/>
                                <a:gd name="connsiteY7" fmla="*/ 1229 h 17540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886218" h="1754099">
                                  <a:moveTo>
                                    <a:pt x="1236147" y="1229"/>
                                  </a:moveTo>
                                  <a:cubicBezTo>
                                    <a:pt x="1364136" y="7070"/>
                                    <a:pt x="1487335" y="34934"/>
                                    <a:pt x="1595754" y="91364"/>
                                  </a:cubicBezTo>
                                  <a:cubicBezTo>
                                    <a:pt x="1790629" y="192540"/>
                                    <a:pt x="1945138" y="416914"/>
                                    <a:pt x="1864466" y="638310"/>
                                  </a:cubicBezTo>
                                  <a:cubicBezTo>
                                    <a:pt x="1818493" y="763787"/>
                                    <a:pt x="1701662" y="814842"/>
                                    <a:pt x="1596105" y="880559"/>
                                  </a:cubicBezTo>
                                  <a:cubicBezTo>
                                    <a:pt x="1462157" y="963744"/>
                                    <a:pt x="1327801" y="1063751"/>
                                    <a:pt x="1301514" y="1230119"/>
                                  </a:cubicBezTo>
                                  <a:cubicBezTo>
                                    <a:pt x="1212138" y="1792545"/>
                                    <a:pt x="150200" y="2112196"/>
                                    <a:pt x="8367" y="1077011"/>
                                  </a:cubicBezTo>
                                  <a:cubicBezTo>
                                    <a:pt x="-32817" y="776113"/>
                                    <a:pt x="81445" y="492504"/>
                                    <a:pt x="319138" y="303939"/>
                                  </a:cubicBezTo>
                                  <a:cubicBezTo>
                                    <a:pt x="551574" y="119345"/>
                                    <a:pt x="909896" y="-13025"/>
                                    <a:pt x="1236147" y="12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4489">
                                <a:alpha val="31000"/>
                              </a:srgbClr>
                            </a:solidFill>
                            <a:ln w="583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930" name="任意多边形: 形状 66"/>
                          <wps:cNvSpPr/>
                          <wps:spPr>
                            <a:xfrm>
                              <a:off x="4949184" y="90224"/>
                              <a:ext cx="1639106" cy="1605866"/>
                            </a:xfrm>
                            <a:custGeom>
                              <a:avLst/>
                              <a:gdLst>
                                <a:gd name="connsiteX0" fmla="*/ 385975 w 1823462"/>
                                <a:gd name="connsiteY0" fmla="*/ 143222 h 1786213"/>
                                <a:gd name="connsiteX1" fmla="*/ 374643 w 1823462"/>
                                <a:gd name="connsiteY1" fmla="*/ 180958 h 1786213"/>
                                <a:gd name="connsiteX2" fmla="*/ 415008 w 1823462"/>
                                <a:gd name="connsiteY2" fmla="*/ 255789 h 1786213"/>
                                <a:gd name="connsiteX3" fmla="*/ 448480 w 1823462"/>
                                <a:gd name="connsiteY3" fmla="*/ 289845 h 1786213"/>
                                <a:gd name="connsiteX4" fmla="*/ 444975 w 1823462"/>
                                <a:gd name="connsiteY4" fmla="*/ 289027 h 1786213"/>
                                <a:gd name="connsiteX5" fmla="*/ 440711 w 1823462"/>
                                <a:gd name="connsiteY5" fmla="*/ 287684 h 1786213"/>
                                <a:gd name="connsiteX6" fmla="*/ 439659 w 1823462"/>
                                <a:gd name="connsiteY6" fmla="*/ 287684 h 1786213"/>
                                <a:gd name="connsiteX7" fmla="*/ 398184 w 1823462"/>
                                <a:gd name="connsiteY7" fmla="*/ 276001 h 1786213"/>
                                <a:gd name="connsiteX8" fmla="*/ 372189 w 1823462"/>
                                <a:gd name="connsiteY8" fmla="*/ 192525 h 1786213"/>
                                <a:gd name="connsiteX9" fmla="*/ 367107 w 1823462"/>
                                <a:gd name="connsiteY9" fmla="*/ 182711 h 1786213"/>
                                <a:gd name="connsiteX10" fmla="*/ 307348 w 1823462"/>
                                <a:gd name="connsiteY10" fmla="*/ 122368 h 1786213"/>
                                <a:gd name="connsiteX11" fmla="*/ 280827 w 1823462"/>
                                <a:gd name="connsiteY11" fmla="*/ 120148 h 1786213"/>
                                <a:gd name="connsiteX12" fmla="*/ 270721 w 1823462"/>
                                <a:gd name="connsiteY12" fmla="*/ 158118 h 1786213"/>
                                <a:gd name="connsiteX13" fmla="*/ 309100 w 1823462"/>
                                <a:gd name="connsiteY13" fmla="*/ 223427 h 1786213"/>
                                <a:gd name="connsiteX14" fmla="*/ 289122 w 1823462"/>
                                <a:gd name="connsiteY14" fmla="*/ 204266 h 1786213"/>
                                <a:gd name="connsiteX15" fmla="*/ 251561 w 1823462"/>
                                <a:gd name="connsiteY15" fmla="*/ 170152 h 1786213"/>
                                <a:gd name="connsiteX16" fmla="*/ 247589 w 1823462"/>
                                <a:gd name="connsiteY16" fmla="*/ 164777 h 1786213"/>
                                <a:gd name="connsiteX17" fmla="*/ 244200 w 1823462"/>
                                <a:gd name="connsiteY17" fmla="*/ 153562 h 1786213"/>
                                <a:gd name="connsiteX18" fmla="*/ 242039 w 1823462"/>
                                <a:gd name="connsiteY18" fmla="*/ 145266 h 1786213"/>
                                <a:gd name="connsiteX19" fmla="*/ 233102 w 1823462"/>
                                <a:gd name="connsiteY19" fmla="*/ 122601 h 1786213"/>
                                <a:gd name="connsiteX20" fmla="*/ 220542 w 1823462"/>
                                <a:gd name="connsiteY20" fmla="*/ 97190 h 1786213"/>
                                <a:gd name="connsiteX21" fmla="*/ 210787 w 1823462"/>
                                <a:gd name="connsiteY21" fmla="*/ 80600 h 1786213"/>
                                <a:gd name="connsiteX22" fmla="*/ 145069 w 1823462"/>
                                <a:gd name="connsiteY22" fmla="*/ 9216 h 1786213"/>
                                <a:gd name="connsiteX23" fmla="*/ 113875 w 1823462"/>
                                <a:gd name="connsiteY23" fmla="*/ 454 h 1786213"/>
                                <a:gd name="connsiteX24" fmla="*/ 103886 w 1823462"/>
                                <a:gd name="connsiteY24" fmla="*/ 7756 h 1786213"/>
                                <a:gd name="connsiteX25" fmla="*/ 121878 w 1823462"/>
                                <a:gd name="connsiteY25" fmla="*/ 56241 h 1786213"/>
                                <a:gd name="connsiteX26" fmla="*/ 123280 w 1823462"/>
                                <a:gd name="connsiteY26" fmla="*/ 58461 h 1786213"/>
                                <a:gd name="connsiteX27" fmla="*/ 134963 w 1823462"/>
                                <a:gd name="connsiteY27" fmla="*/ 76453 h 1786213"/>
                                <a:gd name="connsiteX28" fmla="*/ 118899 w 1823462"/>
                                <a:gd name="connsiteY28" fmla="*/ 65996 h 1786213"/>
                                <a:gd name="connsiteX29" fmla="*/ 27712 w 1823462"/>
                                <a:gd name="connsiteY29" fmla="*/ 36380 h 1786213"/>
                                <a:gd name="connsiteX30" fmla="*/ 4346 w 1823462"/>
                                <a:gd name="connsiteY30" fmla="*/ 49874 h 1786213"/>
                                <a:gd name="connsiteX31" fmla="*/ 29348 w 1823462"/>
                                <a:gd name="connsiteY31" fmla="*/ 108698 h 1786213"/>
                                <a:gd name="connsiteX32" fmla="*/ 237424 w 1823462"/>
                                <a:gd name="connsiteY32" fmla="*/ 178038 h 1786213"/>
                                <a:gd name="connsiteX33" fmla="*/ 278841 w 1823462"/>
                                <a:gd name="connsiteY33" fmla="*/ 214723 h 1786213"/>
                                <a:gd name="connsiteX34" fmla="*/ 300864 w 1823462"/>
                                <a:gd name="connsiteY34" fmla="*/ 235752 h 1786213"/>
                                <a:gd name="connsiteX35" fmla="*/ 105054 w 1823462"/>
                                <a:gd name="connsiteY35" fmla="*/ 297147 h 1786213"/>
                                <a:gd name="connsiteX36" fmla="*/ 86770 w 1823462"/>
                                <a:gd name="connsiteY36" fmla="*/ 331379 h 1786213"/>
                                <a:gd name="connsiteX37" fmla="*/ 95825 w 1823462"/>
                                <a:gd name="connsiteY37" fmla="*/ 349780 h 1786213"/>
                                <a:gd name="connsiteX38" fmla="*/ 115920 w 1823462"/>
                                <a:gd name="connsiteY38" fmla="*/ 355621 h 1786213"/>
                                <a:gd name="connsiteX39" fmla="*/ 327151 w 1823462"/>
                                <a:gd name="connsiteY39" fmla="*/ 256315 h 1786213"/>
                                <a:gd name="connsiteX40" fmla="*/ 384924 w 1823462"/>
                                <a:gd name="connsiteY40" fmla="*/ 286808 h 1786213"/>
                                <a:gd name="connsiteX41" fmla="*/ 387553 w 1823462"/>
                                <a:gd name="connsiteY41" fmla="*/ 289320 h 1786213"/>
                                <a:gd name="connsiteX42" fmla="*/ 395380 w 1823462"/>
                                <a:gd name="connsiteY42" fmla="*/ 290546 h 1786213"/>
                                <a:gd name="connsiteX43" fmla="*/ 403909 w 1823462"/>
                                <a:gd name="connsiteY43" fmla="*/ 293233 h 1786213"/>
                                <a:gd name="connsiteX44" fmla="*/ 305186 w 1823462"/>
                                <a:gd name="connsiteY44" fmla="*/ 370342 h 1786213"/>
                                <a:gd name="connsiteX45" fmla="*/ 301740 w 1823462"/>
                                <a:gd name="connsiteY45" fmla="*/ 411642 h 1786213"/>
                                <a:gd name="connsiteX46" fmla="*/ 352912 w 1823462"/>
                                <a:gd name="connsiteY46" fmla="*/ 421397 h 1786213"/>
                                <a:gd name="connsiteX47" fmla="*/ 453971 w 1823462"/>
                                <a:gd name="connsiteY47" fmla="*/ 309590 h 1786213"/>
                                <a:gd name="connsiteX48" fmla="*/ 453971 w 1823462"/>
                                <a:gd name="connsiteY48" fmla="*/ 305384 h 1786213"/>
                                <a:gd name="connsiteX49" fmla="*/ 521792 w 1823462"/>
                                <a:gd name="connsiteY49" fmla="*/ 314789 h 1786213"/>
                                <a:gd name="connsiteX50" fmla="*/ 442463 w 1823462"/>
                                <a:gd name="connsiteY50" fmla="*/ 452942 h 1786213"/>
                                <a:gd name="connsiteX51" fmla="*/ 448305 w 1823462"/>
                                <a:gd name="connsiteY51" fmla="*/ 459601 h 1786213"/>
                                <a:gd name="connsiteX52" fmla="*/ 518404 w 1823462"/>
                                <a:gd name="connsiteY52" fmla="*/ 417308 h 1786213"/>
                                <a:gd name="connsiteX53" fmla="*/ 570627 w 1823462"/>
                                <a:gd name="connsiteY53" fmla="*/ 321215 h 1786213"/>
                                <a:gd name="connsiteX54" fmla="*/ 570627 w 1823462"/>
                                <a:gd name="connsiteY54" fmla="*/ 318936 h 1786213"/>
                                <a:gd name="connsiteX55" fmla="*/ 638448 w 1823462"/>
                                <a:gd name="connsiteY55" fmla="*/ 321974 h 1786213"/>
                                <a:gd name="connsiteX56" fmla="*/ 651825 w 1823462"/>
                                <a:gd name="connsiteY56" fmla="*/ 327815 h 1786213"/>
                                <a:gd name="connsiteX57" fmla="*/ 595629 w 1823462"/>
                                <a:gd name="connsiteY57" fmla="*/ 408488 h 1786213"/>
                                <a:gd name="connsiteX58" fmla="*/ 585523 w 1823462"/>
                                <a:gd name="connsiteY58" fmla="*/ 453701 h 1786213"/>
                                <a:gd name="connsiteX59" fmla="*/ 618061 w 1823462"/>
                                <a:gd name="connsiteY59" fmla="*/ 492781 h 1786213"/>
                                <a:gd name="connsiteX60" fmla="*/ 645575 w 1823462"/>
                                <a:gd name="connsiteY60" fmla="*/ 483084 h 1786213"/>
                                <a:gd name="connsiteX61" fmla="*/ 680040 w 1823462"/>
                                <a:gd name="connsiteY61" fmla="*/ 403289 h 1786213"/>
                                <a:gd name="connsiteX62" fmla="*/ 693651 w 1823462"/>
                                <a:gd name="connsiteY62" fmla="*/ 327348 h 1786213"/>
                                <a:gd name="connsiteX63" fmla="*/ 692950 w 1823462"/>
                                <a:gd name="connsiteY63" fmla="*/ 322909 h 1786213"/>
                                <a:gd name="connsiteX64" fmla="*/ 783669 w 1823462"/>
                                <a:gd name="connsiteY64" fmla="*/ 322441 h 1786213"/>
                                <a:gd name="connsiteX65" fmla="*/ 787349 w 1823462"/>
                                <a:gd name="connsiteY65" fmla="*/ 323201 h 1786213"/>
                                <a:gd name="connsiteX66" fmla="*/ 750080 w 1823462"/>
                                <a:gd name="connsiteY66" fmla="*/ 496870 h 1786213"/>
                                <a:gd name="connsiteX67" fmla="*/ 767605 w 1823462"/>
                                <a:gd name="connsiteY67" fmla="*/ 526078 h 1786213"/>
                                <a:gd name="connsiteX68" fmla="*/ 737755 w 1823462"/>
                                <a:gd name="connsiteY68" fmla="*/ 572343 h 1786213"/>
                                <a:gd name="connsiteX69" fmla="*/ 703056 w 1823462"/>
                                <a:gd name="connsiteY69" fmla="*/ 630292 h 1786213"/>
                                <a:gd name="connsiteX70" fmla="*/ 698382 w 1823462"/>
                                <a:gd name="connsiteY70" fmla="*/ 640748 h 1786213"/>
                                <a:gd name="connsiteX71" fmla="*/ 695637 w 1823462"/>
                                <a:gd name="connsiteY71" fmla="*/ 641449 h 1786213"/>
                                <a:gd name="connsiteX72" fmla="*/ 580500 w 1823462"/>
                                <a:gd name="connsiteY72" fmla="*/ 711198 h 1786213"/>
                                <a:gd name="connsiteX73" fmla="*/ 539609 w 1823462"/>
                                <a:gd name="connsiteY73" fmla="*/ 722881 h 1786213"/>
                                <a:gd name="connsiteX74" fmla="*/ 528919 w 1823462"/>
                                <a:gd name="connsiteY74" fmla="*/ 725685 h 1786213"/>
                                <a:gd name="connsiteX75" fmla="*/ 523077 w 1823462"/>
                                <a:gd name="connsiteY75" fmla="*/ 721946 h 1786213"/>
                                <a:gd name="connsiteX76" fmla="*/ 513555 w 1823462"/>
                                <a:gd name="connsiteY76" fmla="*/ 721712 h 1786213"/>
                                <a:gd name="connsiteX77" fmla="*/ 497199 w 1823462"/>
                                <a:gd name="connsiteY77" fmla="*/ 714177 h 1786213"/>
                                <a:gd name="connsiteX78" fmla="*/ 490948 w 1823462"/>
                                <a:gd name="connsiteY78" fmla="*/ 708861 h 1786213"/>
                                <a:gd name="connsiteX79" fmla="*/ 485107 w 1823462"/>
                                <a:gd name="connsiteY79" fmla="*/ 703720 h 1786213"/>
                                <a:gd name="connsiteX80" fmla="*/ 463376 w 1823462"/>
                                <a:gd name="connsiteY80" fmla="*/ 691044 h 1786213"/>
                                <a:gd name="connsiteX81" fmla="*/ 347538 w 1823462"/>
                                <a:gd name="connsiteY81" fmla="*/ 675798 h 1786213"/>
                                <a:gd name="connsiteX82" fmla="*/ 341696 w 1823462"/>
                                <a:gd name="connsiteY82" fmla="*/ 683275 h 1786213"/>
                                <a:gd name="connsiteX83" fmla="*/ 348122 w 1823462"/>
                                <a:gd name="connsiteY83" fmla="*/ 690343 h 1786213"/>
                                <a:gd name="connsiteX84" fmla="*/ 379199 w 1823462"/>
                                <a:gd name="connsiteY84" fmla="*/ 705823 h 1786213"/>
                                <a:gd name="connsiteX85" fmla="*/ 399528 w 1823462"/>
                                <a:gd name="connsiteY85" fmla="*/ 718499 h 1786213"/>
                                <a:gd name="connsiteX86" fmla="*/ 441237 w 1823462"/>
                                <a:gd name="connsiteY86" fmla="*/ 729365 h 1786213"/>
                                <a:gd name="connsiteX87" fmla="*/ 497199 w 1823462"/>
                                <a:gd name="connsiteY87" fmla="*/ 734856 h 1786213"/>
                                <a:gd name="connsiteX88" fmla="*/ 462850 w 1823462"/>
                                <a:gd name="connsiteY88" fmla="*/ 746013 h 1786213"/>
                                <a:gd name="connsiteX89" fmla="*/ 459871 w 1823462"/>
                                <a:gd name="connsiteY89" fmla="*/ 743560 h 1786213"/>
                                <a:gd name="connsiteX90" fmla="*/ 450558 w 1823462"/>
                                <a:gd name="connsiteY90" fmla="*/ 748020 h 1786213"/>
                                <a:gd name="connsiteX91" fmla="*/ 450525 w 1823462"/>
                                <a:gd name="connsiteY91" fmla="*/ 748116 h 1786213"/>
                                <a:gd name="connsiteX92" fmla="*/ 449707 w 1823462"/>
                                <a:gd name="connsiteY92" fmla="*/ 750628 h 1786213"/>
                                <a:gd name="connsiteX93" fmla="*/ 397775 w 1823462"/>
                                <a:gd name="connsiteY93" fmla="*/ 771483 h 1786213"/>
                                <a:gd name="connsiteX94" fmla="*/ 397775 w 1823462"/>
                                <a:gd name="connsiteY94" fmla="*/ 770840 h 1786213"/>
                                <a:gd name="connsiteX95" fmla="*/ 390123 w 1823462"/>
                                <a:gd name="connsiteY95" fmla="*/ 767160 h 1786213"/>
                                <a:gd name="connsiteX96" fmla="*/ 344851 w 1823462"/>
                                <a:gd name="connsiteY96" fmla="*/ 737952 h 1786213"/>
                                <a:gd name="connsiteX97" fmla="*/ 316870 w 1823462"/>
                                <a:gd name="connsiteY97" fmla="*/ 728956 h 1786213"/>
                                <a:gd name="connsiteX98" fmla="*/ 244434 w 1823462"/>
                                <a:gd name="connsiteY98" fmla="*/ 755009 h 1786213"/>
                                <a:gd name="connsiteX99" fmla="*/ 244434 w 1823462"/>
                                <a:gd name="connsiteY99" fmla="*/ 764181 h 1786213"/>
                                <a:gd name="connsiteX100" fmla="*/ 253313 w 1823462"/>
                                <a:gd name="connsiteY100" fmla="*/ 766167 h 1786213"/>
                                <a:gd name="connsiteX101" fmla="*/ 290583 w 1823462"/>
                                <a:gd name="connsiteY101" fmla="*/ 773293 h 1786213"/>
                                <a:gd name="connsiteX102" fmla="*/ 297826 w 1823462"/>
                                <a:gd name="connsiteY102" fmla="*/ 776448 h 1786213"/>
                                <a:gd name="connsiteX103" fmla="*/ 363953 w 1823462"/>
                                <a:gd name="connsiteY103" fmla="*/ 786787 h 1786213"/>
                                <a:gd name="connsiteX104" fmla="*/ 310561 w 1823462"/>
                                <a:gd name="connsiteY104" fmla="*/ 828496 h 1786213"/>
                                <a:gd name="connsiteX105" fmla="*/ 306997 w 1823462"/>
                                <a:gd name="connsiteY105" fmla="*/ 833228 h 1786213"/>
                                <a:gd name="connsiteX106" fmla="*/ 306997 w 1823462"/>
                                <a:gd name="connsiteY106" fmla="*/ 833228 h 1786213"/>
                                <a:gd name="connsiteX107" fmla="*/ 304778 w 1823462"/>
                                <a:gd name="connsiteY107" fmla="*/ 836908 h 1786213"/>
                                <a:gd name="connsiteX108" fmla="*/ 224456 w 1823462"/>
                                <a:gd name="connsiteY108" fmla="*/ 899238 h 1786213"/>
                                <a:gd name="connsiteX109" fmla="*/ 222703 w 1823462"/>
                                <a:gd name="connsiteY109" fmla="*/ 907357 h 1786213"/>
                                <a:gd name="connsiteX110" fmla="*/ 229596 w 1823462"/>
                                <a:gd name="connsiteY110" fmla="*/ 911914 h 1786213"/>
                                <a:gd name="connsiteX111" fmla="*/ 264646 w 1823462"/>
                                <a:gd name="connsiteY111" fmla="*/ 907241 h 1786213"/>
                                <a:gd name="connsiteX112" fmla="*/ 298702 w 1823462"/>
                                <a:gd name="connsiteY112" fmla="*/ 889716 h 1786213"/>
                                <a:gd name="connsiteX113" fmla="*/ 320491 w 1823462"/>
                                <a:gd name="connsiteY113" fmla="*/ 839654 h 1786213"/>
                                <a:gd name="connsiteX114" fmla="*/ 387903 w 1823462"/>
                                <a:gd name="connsiteY114" fmla="*/ 791519 h 1786213"/>
                                <a:gd name="connsiteX115" fmla="*/ 422368 w 1823462"/>
                                <a:gd name="connsiteY115" fmla="*/ 777499 h 1786213"/>
                                <a:gd name="connsiteX116" fmla="*/ 403442 w 1823462"/>
                                <a:gd name="connsiteY116" fmla="*/ 800866 h 1786213"/>
                                <a:gd name="connsiteX117" fmla="*/ 394562 w 1823462"/>
                                <a:gd name="connsiteY117" fmla="*/ 817865 h 1786213"/>
                                <a:gd name="connsiteX118" fmla="*/ 378031 w 1823462"/>
                                <a:gd name="connsiteY118" fmla="*/ 844794 h 1786213"/>
                                <a:gd name="connsiteX119" fmla="*/ 372189 w 1823462"/>
                                <a:gd name="connsiteY119" fmla="*/ 850285 h 1786213"/>
                                <a:gd name="connsiteX120" fmla="*/ 355190 w 1823462"/>
                                <a:gd name="connsiteY120" fmla="*/ 877098 h 1786213"/>
                                <a:gd name="connsiteX121" fmla="*/ 357060 w 1823462"/>
                                <a:gd name="connsiteY121" fmla="*/ 882648 h 1786213"/>
                                <a:gd name="connsiteX122" fmla="*/ 362375 w 1823462"/>
                                <a:gd name="connsiteY122" fmla="*/ 885101 h 1786213"/>
                                <a:gd name="connsiteX123" fmla="*/ 411853 w 1823462"/>
                                <a:gd name="connsiteY123" fmla="*/ 860625 h 1786213"/>
                                <a:gd name="connsiteX124" fmla="*/ 432474 w 1823462"/>
                                <a:gd name="connsiteY124" fmla="*/ 838310 h 1786213"/>
                                <a:gd name="connsiteX125" fmla="*/ 441704 w 1823462"/>
                                <a:gd name="connsiteY125" fmla="*/ 816813 h 1786213"/>
                                <a:gd name="connsiteX126" fmla="*/ 460280 w 1823462"/>
                                <a:gd name="connsiteY126" fmla="*/ 762370 h 1786213"/>
                                <a:gd name="connsiteX127" fmla="*/ 530846 w 1823462"/>
                                <a:gd name="connsiteY127" fmla="*/ 740522 h 1786213"/>
                                <a:gd name="connsiteX128" fmla="*/ 541770 w 1823462"/>
                                <a:gd name="connsiteY128" fmla="*/ 737660 h 1786213"/>
                                <a:gd name="connsiteX129" fmla="*/ 563968 w 1823462"/>
                                <a:gd name="connsiteY129" fmla="*/ 731818 h 1786213"/>
                                <a:gd name="connsiteX130" fmla="*/ 474942 w 1823462"/>
                                <a:gd name="connsiteY130" fmla="*/ 847540 h 1786213"/>
                                <a:gd name="connsiteX131" fmla="*/ 473599 w 1823462"/>
                                <a:gd name="connsiteY131" fmla="*/ 849059 h 1786213"/>
                                <a:gd name="connsiteX132" fmla="*/ 448246 w 1823462"/>
                                <a:gd name="connsiteY132" fmla="*/ 885159 h 1786213"/>
                                <a:gd name="connsiteX133" fmla="*/ 450642 w 1823462"/>
                                <a:gd name="connsiteY133" fmla="*/ 894039 h 1786213"/>
                                <a:gd name="connsiteX134" fmla="*/ 478915 w 1823462"/>
                                <a:gd name="connsiteY134" fmla="*/ 890534 h 1786213"/>
                                <a:gd name="connsiteX135" fmla="*/ 565311 w 1823462"/>
                                <a:gd name="connsiteY135" fmla="*/ 780070 h 1786213"/>
                                <a:gd name="connsiteX136" fmla="*/ 569459 w 1823462"/>
                                <a:gd name="connsiteY136" fmla="*/ 769730 h 1786213"/>
                                <a:gd name="connsiteX137" fmla="*/ 589496 w 1823462"/>
                                <a:gd name="connsiteY137" fmla="*/ 731643 h 1786213"/>
                                <a:gd name="connsiteX138" fmla="*/ 590489 w 1823462"/>
                                <a:gd name="connsiteY138" fmla="*/ 723231 h 1786213"/>
                                <a:gd name="connsiteX139" fmla="*/ 589905 w 1823462"/>
                                <a:gd name="connsiteY139" fmla="*/ 722530 h 1786213"/>
                                <a:gd name="connsiteX140" fmla="*/ 684772 w 1823462"/>
                                <a:gd name="connsiteY140" fmla="*/ 666860 h 1786213"/>
                                <a:gd name="connsiteX141" fmla="*/ 611401 w 1823462"/>
                                <a:gd name="connsiteY141" fmla="*/ 838777 h 1786213"/>
                                <a:gd name="connsiteX142" fmla="*/ 486976 w 1823462"/>
                                <a:gd name="connsiteY142" fmla="*/ 1011045 h 1786213"/>
                                <a:gd name="connsiteX143" fmla="*/ 482712 w 1823462"/>
                                <a:gd name="connsiteY143" fmla="*/ 1016303 h 1786213"/>
                                <a:gd name="connsiteX144" fmla="*/ 483121 w 1823462"/>
                                <a:gd name="connsiteY144" fmla="*/ 1014901 h 1786213"/>
                                <a:gd name="connsiteX145" fmla="*/ 482186 w 1823462"/>
                                <a:gd name="connsiteY145" fmla="*/ 1011220 h 1786213"/>
                                <a:gd name="connsiteX146" fmla="*/ 475877 w 1823462"/>
                                <a:gd name="connsiteY146" fmla="*/ 1007423 h 1786213"/>
                                <a:gd name="connsiteX147" fmla="*/ 444333 w 1823462"/>
                                <a:gd name="connsiteY147" fmla="*/ 997668 h 1786213"/>
                                <a:gd name="connsiteX148" fmla="*/ 407706 w 1823462"/>
                                <a:gd name="connsiteY148" fmla="*/ 986569 h 1786213"/>
                                <a:gd name="connsiteX149" fmla="*/ 364362 w 1823462"/>
                                <a:gd name="connsiteY149" fmla="*/ 1000822 h 1786213"/>
                                <a:gd name="connsiteX150" fmla="*/ 279308 w 1823462"/>
                                <a:gd name="connsiteY150" fmla="*/ 1054156 h 1786213"/>
                                <a:gd name="connsiteX151" fmla="*/ 276913 w 1823462"/>
                                <a:gd name="connsiteY151" fmla="*/ 1063502 h 1786213"/>
                                <a:gd name="connsiteX152" fmla="*/ 285792 w 1823462"/>
                                <a:gd name="connsiteY152" fmla="*/ 1067183 h 1786213"/>
                                <a:gd name="connsiteX153" fmla="*/ 352211 w 1823462"/>
                                <a:gd name="connsiteY153" fmla="*/ 1065372 h 1786213"/>
                                <a:gd name="connsiteX154" fmla="*/ 414599 w 1823462"/>
                                <a:gd name="connsiteY154" fmla="*/ 1065722 h 1786213"/>
                                <a:gd name="connsiteX155" fmla="*/ 462967 w 1823462"/>
                                <a:gd name="connsiteY155" fmla="*/ 1040896 h 1786213"/>
                                <a:gd name="connsiteX156" fmla="*/ 402040 w 1823462"/>
                                <a:gd name="connsiteY156" fmla="*/ 1121159 h 1786213"/>
                                <a:gd name="connsiteX157" fmla="*/ 401514 w 1823462"/>
                                <a:gd name="connsiteY157" fmla="*/ 1120808 h 1786213"/>
                                <a:gd name="connsiteX158" fmla="*/ 402507 w 1823462"/>
                                <a:gd name="connsiteY158" fmla="*/ 1119582 h 1786213"/>
                                <a:gd name="connsiteX159" fmla="*/ 402857 w 1823462"/>
                                <a:gd name="connsiteY159" fmla="*/ 1111987 h 1786213"/>
                                <a:gd name="connsiteX160" fmla="*/ 400462 w 1823462"/>
                                <a:gd name="connsiteY160" fmla="*/ 1109417 h 1786213"/>
                                <a:gd name="connsiteX161" fmla="*/ 343682 w 1823462"/>
                                <a:gd name="connsiteY161" fmla="*/ 1099662 h 1786213"/>
                                <a:gd name="connsiteX162" fmla="*/ 278899 w 1823462"/>
                                <a:gd name="connsiteY162" fmla="*/ 1132842 h 1786213"/>
                                <a:gd name="connsiteX163" fmla="*/ 248114 w 1823462"/>
                                <a:gd name="connsiteY163" fmla="*/ 1172857 h 1786213"/>
                                <a:gd name="connsiteX164" fmla="*/ 222119 w 1823462"/>
                                <a:gd name="connsiteY164" fmla="*/ 1211995 h 1786213"/>
                                <a:gd name="connsiteX165" fmla="*/ 222879 w 1823462"/>
                                <a:gd name="connsiteY165" fmla="*/ 1221166 h 1786213"/>
                                <a:gd name="connsiteX166" fmla="*/ 231992 w 1823462"/>
                                <a:gd name="connsiteY166" fmla="*/ 1222393 h 1786213"/>
                                <a:gd name="connsiteX167" fmla="*/ 268443 w 1823462"/>
                                <a:gd name="connsiteY167" fmla="*/ 1207439 h 1786213"/>
                                <a:gd name="connsiteX168" fmla="*/ 284098 w 1823462"/>
                                <a:gd name="connsiteY168" fmla="*/ 1208023 h 1786213"/>
                                <a:gd name="connsiteX169" fmla="*/ 302382 w 1823462"/>
                                <a:gd name="connsiteY169" fmla="*/ 1208607 h 1786213"/>
                                <a:gd name="connsiteX170" fmla="*/ 360214 w 1823462"/>
                                <a:gd name="connsiteY170" fmla="*/ 1175310 h 1786213"/>
                                <a:gd name="connsiteX171" fmla="*/ 376570 w 1823462"/>
                                <a:gd name="connsiteY171" fmla="*/ 1159947 h 1786213"/>
                                <a:gd name="connsiteX172" fmla="*/ 318155 w 1823462"/>
                                <a:gd name="connsiteY172" fmla="*/ 1267432 h 1786213"/>
                                <a:gd name="connsiteX173" fmla="*/ 318155 w 1823462"/>
                                <a:gd name="connsiteY173" fmla="*/ 1267432 h 1786213"/>
                                <a:gd name="connsiteX174" fmla="*/ 248056 w 1823462"/>
                                <a:gd name="connsiteY174" fmla="*/ 1281802 h 1786213"/>
                                <a:gd name="connsiteX175" fmla="*/ 175679 w 1823462"/>
                                <a:gd name="connsiteY175" fmla="*/ 1414055 h 1786213"/>
                                <a:gd name="connsiteX176" fmla="*/ 180586 w 1823462"/>
                                <a:gd name="connsiteY176" fmla="*/ 1420948 h 1786213"/>
                                <a:gd name="connsiteX177" fmla="*/ 188939 w 1823462"/>
                                <a:gd name="connsiteY177" fmla="*/ 1419312 h 1786213"/>
                                <a:gd name="connsiteX178" fmla="*/ 251911 w 1823462"/>
                                <a:gd name="connsiteY178" fmla="*/ 1370243 h 1786213"/>
                                <a:gd name="connsiteX179" fmla="*/ 256293 w 1823462"/>
                                <a:gd name="connsiteY179" fmla="*/ 1367731 h 1786213"/>
                                <a:gd name="connsiteX180" fmla="*/ 272123 w 1823462"/>
                                <a:gd name="connsiteY180" fmla="*/ 1358034 h 1786213"/>
                                <a:gd name="connsiteX181" fmla="*/ 289064 w 1823462"/>
                                <a:gd name="connsiteY181" fmla="*/ 1342437 h 1786213"/>
                                <a:gd name="connsiteX182" fmla="*/ 268209 w 1823462"/>
                                <a:gd name="connsiteY182" fmla="*/ 1409265 h 1786213"/>
                                <a:gd name="connsiteX183" fmla="*/ 268209 w 1823462"/>
                                <a:gd name="connsiteY183" fmla="*/ 1420948 h 1786213"/>
                                <a:gd name="connsiteX184" fmla="*/ 248406 w 1823462"/>
                                <a:gd name="connsiteY184" fmla="*/ 1427374 h 1786213"/>
                                <a:gd name="connsiteX185" fmla="*/ 194314 w 1823462"/>
                                <a:gd name="connsiteY185" fmla="*/ 1494376 h 1786213"/>
                                <a:gd name="connsiteX186" fmla="*/ 179534 w 1823462"/>
                                <a:gd name="connsiteY186" fmla="*/ 1526505 h 1786213"/>
                                <a:gd name="connsiteX187" fmla="*/ 177607 w 1823462"/>
                                <a:gd name="connsiteY187" fmla="*/ 1580773 h 1786213"/>
                                <a:gd name="connsiteX188" fmla="*/ 185564 w 1823462"/>
                                <a:gd name="connsiteY188" fmla="*/ 1587483 h 1786213"/>
                                <a:gd name="connsiteX189" fmla="*/ 192211 w 1823462"/>
                                <a:gd name="connsiteY189" fmla="*/ 1581299 h 1786213"/>
                                <a:gd name="connsiteX190" fmla="*/ 215577 w 1823462"/>
                                <a:gd name="connsiteY190" fmla="*/ 1539649 h 1786213"/>
                                <a:gd name="connsiteX191" fmla="*/ 226325 w 1823462"/>
                                <a:gd name="connsiteY191" fmla="*/ 1528667 h 1786213"/>
                                <a:gd name="connsiteX192" fmla="*/ 251210 w 1823462"/>
                                <a:gd name="connsiteY192" fmla="*/ 1500510 h 1786213"/>
                                <a:gd name="connsiteX193" fmla="*/ 265113 w 1823462"/>
                                <a:gd name="connsiteY193" fmla="*/ 1472938 h 1786213"/>
                                <a:gd name="connsiteX194" fmla="*/ 265113 w 1823462"/>
                                <a:gd name="connsiteY194" fmla="*/ 1482752 h 1786213"/>
                                <a:gd name="connsiteX195" fmla="*/ 272065 w 1823462"/>
                                <a:gd name="connsiteY195" fmla="*/ 1508455 h 1786213"/>
                                <a:gd name="connsiteX196" fmla="*/ 303317 w 1823462"/>
                                <a:gd name="connsiteY196" fmla="*/ 1571894 h 1786213"/>
                                <a:gd name="connsiteX197" fmla="*/ 313949 w 1823462"/>
                                <a:gd name="connsiteY197" fmla="*/ 1583986 h 1786213"/>
                                <a:gd name="connsiteX198" fmla="*/ 329780 w 1823462"/>
                                <a:gd name="connsiteY198" fmla="*/ 1603847 h 1786213"/>
                                <a:gd name="connsiteX199" fmla="*/ 339881 w 1823462"/>
                                <a:gd name="connsiteY199" fmla="*/ 1606362 h 1786213"/>
                                <a:gd name="connsiteX200" fmla="*/ 343157 w 1823462"/>
                                <a:gd name="connsiteY200" fmla="*/ 1598006 h 1786213"/>
                                <a:gd name="connsiteX201" fmla="*/ 338425 w 1823462"/>
                                <a:gd name="connsiteY201" fmla="*/ 1550339 h 1786213"/>
                                <a:gd name="connsiteX202" fmla="*/ 335095 w 1823462"/>
                                <a:gd name="connsiteY202" fmla="*/ 1505242 h 1786213"/>
                                <a:gd name="connsiteX203" fmla="*/ 323412 w 1823462"/>
                                <a:gd name="connsiteY203" fmla="*/ 1475275 h 1786213"/>
                                <a:gd name="connsiteX204" fmla="*/ 296833 w 1823462"/>
                                <a:gd name="connsiteY204" fmla="*/ 1438473 h 1786213"/>
                                <a:gd name="connsiteX205" fmla="*/ 298001 w 1823462"/>
                                <a:gd name="connsiteY205" fmla="*/ 1436428 h 1786213"/>
                                <a:gd name="connsiteX206" fmla="*/ 293702 w 1823462"/>
                                <a:gd name="connsiteY206" fmla="*/ 1427312 h 1786213"/>
                                <a:gd name="connsiteX207" fmla="*/ 287954 w 1823462"/>
                                <a:gd name="connsiteY207" fmla="*/ 1427724 h 1786213"/>
                                <a:gd name="connsiteX208" fmla="*/ 286844 w 1823462"/>
                                <a:gd name="connsiteY208" fmla="*/ 1426381 h 1786213"/>
                                <a:gd name="connsiteX209" fmla="*/ 285208 w 1823462"/>
                                <a:gd name="connsiteY209" fmla="*/ 1425504 h 1786213"/>
                                <a:gd name="connsiteX210" fmla="*/ 282580 w 1823462"/>
                                <a:gd name="connsiteY210" fmla="*/ 1413062 h 1786213"/>
                                <a:gd name="connsiteX211" fmla="*/ 303259 w 1823462"/>
                                <a:gd name="connsiteY211" fmla="*/ 1345650 h 1786213"/>
                                <a:gd name="connsiteX212" fmla="*/ 309100 w 1823462"/>
                                <a:gd name="connsiteY212" fmla="*/ 1373339 h 1786213"/>
                                <a:gd name="connsiteX213" fmla="*/ 327735 w 1823462"/>
                                <a:gd name="connsiteY213" fmla="*/ 1404475 h 1786213"/>
                                <a:gd name="connsiteX214" fmla="*/ 403675 w 1823462"/>
                                <a:gd name="connsiteY214" fmla="*/ 1483628 h 1786213"/>
                                <a:gd name="connsiteX215" fmla="*/ 413022 w 1823462"/>
                                <a:gd name="connsiteY215" fmla="*/ 1487600 h 1786213"/>
                                <a:gd name="connsiteX216" fmla="*/ 421609 w 1823462"/>
                                <a:gd name="connsiteY216" fmla="*/ 1483511 h 1786213"/>
                                <a:gd name="connsiteX217" fmla="*/ 423770 w 1823462"/>
                                <a:gd name="connsiteY217" fmla="*/ 1466980 h 1786213"/>
                                <a:gd name="connsiteX218" fmla="*/ 416351 w 1823462"/>
                                <a:gd name="connsiteY218" fmla="*/ 1436662 h 1786213"/>
                                <a:gd name="connsiteX219" fmla="*/ 374935 w 1823462"/>
                                <a:gd name="connsiteY219" fmla="*/ 1338115 h 1786213"/>
                                <a:gd name="connsiteX220" fmla="*/ 364770 w 1823462"/>
                                <a:gd name="connsiteY220" fmla="*/ 1327191 h 1786213"/>
                                <a:gd name="connsiteX221" fmla="*/ 349349 w 1823462"/>
                                <a:gd name="connsiteY221" fmla="*/ 1309024 h 1786213"/>
                                <a:gd name="connsiteX222" fmla="*/ 345610 w 1823462"/>
                                <a:gd name="connsiteY222" fmla="*/ 1280634 h 1786213"/>
                                <a:gd name="connsiteX223" fmla="*/ 343858 w 1823462"/>
                                <a:gd name="connsiteY223" fmla="*/ 1270411 h 1786213"/>
                                <a:gd name="connsiteX224" fmla="*/ 335913 w 1823462"/>
                                <a:gd name="connsiteY224" fmla="*/ 1270703 h 1786213"/>
                                <a:gd name="connsiteX225" fmla="*/ 335212 w 1823462"/>
                                <a:gd name="connsiteY225" fmla="*/ 1267957 h 1786213"/>
                                <a:gd name="connsiteX226" fmla="*/ 334686 w 1823462"/>
                                <a:gd name="connsiteY226" fmla="*/ 1267373 h 1786213"/>
                                <a:gd name="connsiteX227" fmla="*/ 381419 w 1823462"/>
                                <a:gd name="connsiteY227" fmla="*/ 1180451 h 1786213"/>
                                <a:gd name="connsiteX228" fmla="*/ 378790 w 1823462"/>
                                <a:gd name="connsiteY228" fmla="*/ 1195814 h 1786213"/>
                                <a:gd name="connsiteX229" fmla="*/ 380484 w 1823462"/>
                                <a:gd name="connsiteY229" fmla="*/ 1255690 h 1786213"/>
                                <a:gd name="connsiteX230" fmla="*/ 385333 w 1823462"/>
                                <a:gd name="connsiteY230" fmla="*/ 1265738 h 1786213"/>
                                <a:gd name="connsiteX231" fmla="*/ 388020 w 1823462"/>
                                <a:gd name="connsiteY231" fmla="*/ 1270995 h 1786213"/>
                                <a:gd name="connsiteX232" fmla="*/ 399060 w 1823462"/>
                                <a:gd name="connsiteY232" fmla="*/ 1307096 h 1786213"/>
                                <a:gd name="connsiteX233" fmla="*/ 404902 w 1823462"/>
                                <a:gd name="connsiteY233" fmla="*/ 1312937 h 1786213"/>
                                <a:gd name="connsiteX234" fmla="*/ 420382 w 1823462"/>
                                <a:gd name="connsiteY234" fmla="*/ 1301254 h 1786213"/>
                                <a:gd name="connsiteX235" fmla="*/ 441061 w 1823462"/>
                                <a:gd name="connsiteY235" fmla="*/ 1232207 h 1786213"/>
                                <a:gd name="connsiteX236" fmla="*/ 429378 w 1823462"/>
                                <a:gd name="connsiteY236" fmla="*/ 1165847 h 1786213"/>
                                <a:gd name="connsiteX237" fmla="*/ 423537 w 1823462"/>
                                <a:gd name="connsiteY237" fmla="*/ 1156909 h 1786213"/>
                                <a:gd name="connsiteX238" fmla="*/ 419155 w 1823462"/>
                                <a:gd name="connsiteY238" fmla="*/ 1151068 h 1786213"/>
                                <a:gd name="connsiteX239" fmla="*/ 409926 w 1823462"/>
                                <a:gd name="connsiteY239" fmla="*/ 1135938 h 1786213"/>
                                <a:gd name="connsiteX240" fmla="*/ 409634 w 1823462"/>
                                <a:gd name="connsiteY240" fmla="*/ 1135412 h 1786213"/>
                                <a:gd name="connsiteX241" fmla="*/ 483763 w 1823462"/>
                                <a:gd name="connsiteY241" fmla="*/ 1038208 h 1786213"/>
                                <a:gd name="connsiteX242" fmla="*/ 472664 w 1823462"/>
                                <a:gd name="connsiteY242" fmla="*/ 1077347 h 1786213"/>
                                <a:gd name="connsiteX243" fmla="*/ 468692 w 1823462"/>
                                <a:gd name="connsiteY243" fmla="*/ 1150834 h 1786213"/>
                                <a:gd name="connsiteX244" fmla="*/ 472255 w 1823462"/>
                                <a:gd name="connsiteY244" fmla="*/ 1162517 h 1786213"/>
                                <a:gd name="connsiteX245" fmla="*/ 476987 w 1823462"/>
                                <a:gd name="connsiteY245" fmla="*/ 1185883 h 1786213"/>
                                <a:gd name="connsiteX246" fmla="*/ 483420 w 1823462"/>
                                <a:gd name="connsiteY246" fmla="*/ 1193961 h 1786213"/>
                                <a:gd name="connsiteX247" fmla="*/ 490773 w 1823462"/>
                                <a:gd name="connsiteY247" fmla="*/ 1189972 h 1786213"/>
                                <a:gd name="connsiteX248" fmla="*/ 516125 w 1823462"/>
                                <a:gd name="connsiteY248" fmla="*/ 1141838 h 1786213"/>
                                <a:gd name="connsiteX249" fmla="*/ 530905 w 1823462"/>
                                <a:gd name="connsiteY249" fmla="*/ 1090724 h 1786213"/>
                                <a:gd name="connsiteX250" fmla="*/ 517294 w 1823462"/>
                                <a:gd name="connsiteY250" fmla="*/ 1052111 h 1786213"/>
                                <a:gd name="connsiteX251" fmla="*/ 504442 w 1823462"/>
                                <a:gd name="connsiteY251" fmla="*/ 1026759 h 1786213"/>
                                <a:gd name="connsiteX252" fmla="*/ 511219 w 1823462"/>
                                <a:gd name="connsiteY252" fmla="*/ 1016361 h 1786213"/>
                                <a:gd name="connsiteX253" fmla="*/ 511861 w 1823462"/>
                                <a:gd name="connsiteY253" fmla="*/ 1008300 h 1786213"/>
                                <a:gd name="connsiteX254" fmla="*/ 509875 w 1823462"/>
                                <a:gd name="connsiteY254" fmla="*/ 1006021 h 1786213"/>
                                <a:gd name="connsiteX255" fmla="*/ 509875 w 1823462"/>
                                <a:gd name="connsiteY255" fmla="*/ 1006021 h 1786213"/>
                                <a:gd name="connsiteX256" fmla="*/ 594052 w 1823462"/>
                                <a:gd name="connsiteY256" fmla="*/ 895032 h 1786213"/>
                                <a:gd name="connsiteX257" fmla="*/ 540835 w 1823462"/>
                                <a:gd name="connsiteY257" fmla="*/ 1172214 h 1786213"/>
                                <a:gd name="connsiteX258" fmla="*/ 537798 w 1823462"/>
                                <a:gd name="connsiteY258" fmla="*/ 1178348 h 1786213"/>
                                <a:gd name="connsiteX259" fmla="*/ 539317 w 1823462"/>
                                <a:gd name="connsiteY259" fmla="*/ 1186876 h 1786213"/>
                                <a:gd name="connsiteX260" fmla="*/ 535987 w 1823462"/>
                                <a:gd name="connsiteY260" fmla="*/ 1229111 h 1786213"/>
                                <a:gd name="connsiteX261" fmla="*/ 527984 w 1823462"/>
                                <a:gd name="connsiteY261" fmla="*/ 1226073 h 1786213"/>
                                <a:gd name="connsiteX262" fmla="*/ 523077 w 1823462"/>
                                <a:gd name="connsiteY262" fmla="*/ 1235245 h 1786213"/>
                                <a:gd name="connsiteX263" fmla="*/ 515425 w 1823462"/>
                                <a:gd name="connsiteY263" fmla="*/ 1250666 h 1786213"/>
                                <a:gd name="connsiteX264" fmla="*/ 501697 w 1823462"/>
                                <a:gd name="connsiteY264" fmla="*/ 1256099 h 1786213"/>
                                <a:gd name="connsiteX265" fmla="*/ 491124 w 1823462"/>
                                <a:gd name="connsiteY265" fmla="*/ 1259838 h 1786213"/>
                                <a:gd name="connsiteX266" fmla="*/ 440068 w 1823462"/>
                                <a:gd name="connsiteY266" fmla="*/ 1315858 h 1786213"/>
                                <a:gd name="connsiteX267" fmla="*/ 421258 w 1823462"/>
                                <a:gd name="connsiteY267" fmla="*/ 1348571 h 1786213"/>
                                <a:gd name="connsiteX268" fmla="*/ 421258 w 1823462"/>
                                <a:gd name="connsiteY268" fmla="*/ 1355522 h 1786213"/>
                                <a:gd name="connsiteX269" fmla="*/ 427100 w 1823462"/>
                                <a:gd name="connsiteY269" fmla="*/ 1359495 h 1786213"/>
                                <a:gd name="connsiteX270" fmla="*/ 503391 w 1823462"/>
                                <a:gd name="connsiteY270" fmla="*/ 1322634 h 1786213"/>
                                <a:gd name="connsiteX271" fmla="*/ 530554 w 1823462"/>
                                <a:gd name="connsiteY271" fmla="*/ 1261707 h 1786213"/>
                                <a:gd name="connsiteX272" fmla="*/ 529503 w 1823462"/>
                                <a:gd name="connsiteY272" fmla="*/ 1258319 h 1786213"/>
                                <a:gd name="connsiteX273" fmla="*/ 534760 w 1823462"/>
                                <a:gd name="connsiteY273" fmla="*/ 1251134 h 1786213"/>
                                <a:gd name="connsiteX274" fmla="*/ 533533 w 1823462"/>
                                <a:gd name="connsiteY274" fmla="*/ 1392500 h 1786213"/>
                                <a:gd name="connsiteX275" fmla="*/ 527049 w 1823462"/>
                                <a:gd name="connsiteY275" fmla="*/ 1392908 h 1786213"/>
                                <a:gd name="connsiteX276" fmla="*/ 422952 w 1823462"/>
                                <a:gd name="connsiteY276" fmla="*/ 1527265 h 1786213"/>
                                <a:gd name="connsiteX277" fmla="*/ 424354 w 1823462"/>
                                <a:gd name="connsiteY277" fmla="*/ 1534567 h 1786213"/>
                                <a:gd name="connsiteX278" fmla="*/ 431481 w 1823462"/>
                                <a:gd name="connsiteY278" fmla="*/ 1536903 h 1786213"/>
                                <a:gd name="connsiteX279" fmla="*/ 447721 w 1823462"/>
                                <a:gd name="connsiteY279" fmla="*/ 1528959 h 1786213"/>
                                <a:gd name="connsiteX280" fmla="*/ 508239 w 1823462"/>
                                <a:gd name="connsiteY280" fmla="*/ 1472412 h 1786213"/>
                                <a:gd name="connsiteX281" fmla="*/ 520039 w 1823462"/>
                                <a:gd name="connsiteY281" fmla="*/ 1444314 h 1786213"/>
                                <a:gd name="connsiteX282" fmla="*/ 534176 w 1823462"/>
                                <a:gd name="connsiteY282" fmla="*/ 1413704 h 1786213"/>
                                <a:gd name="connsiteX283" fmla="*/ 558769 w 1823462"/>
                                <a:gd name="connsiteY283" fmla="*/ 1602679 h 1786213"/>
                                <a:gd name="connsiteX284" fmla="*/ 557309 w 1823462"/>
                                <a:gd name="connsiteY284" fmla="*/ 1602679 h 1786213"/>
                                <a:gd name="connsiteX285" fmla="*/ 551467 w 1823462"/>
                                <a:gd name="connsiteY285" fmla="*/ 1603263 h 1786213"/>
                                <a:gd name="connsiteX286" fmla="*/ 548955 w 1823462"/>
                                <a:gd name="connsiteY286" fmla="*/ 1612259 h 1786213"/>
                                <a:gd name="connsiteX287" fmla="*/ 489839 w 1823462"/>
                                <a:gd name="connsiteY287" fmla="*/ 1670091 h 1786213"/>
                                <a:gd name="connsiteX288" fmla="*/ 472314 w 1823462"/>
                                <a:gd name="connsiteY288" fmla="*/ 1713903 h 1786213"/>
                                <a:gd name="connsiteX289" fmla="*/ 460105 w 1823462"/>
                                <a:gd name="connsiteY289" fmla="*/ 1749828 h 1786213"/>
                                <a:gd name="connsiteX290" fmla="*/ 464629 w 1823462"/>
                                <a:gd name="connsiteY290" fmla="*/ 1759203 h 1786213"/>
                                <a:gd name="connsiteX291" fmla="*/ 471788 w 1823462"/>
                                <a:gd name="connsiteY291" fmla="*/ 1757890 h 1786213"/>
                                <a:gd name="connsiteX292" fmla="*/ 519981 w 1823462"/>
                                <a:gd name="connsiteY292" fmla="*/ 1718050 h 1786213"/>
                                <a:gd name="connsiteX293" fmla="*/ 544983 w 1823462"/>
                                <a:gd name="connsiteY293" fmla="*/ 1691004 h 1786213"/>
                                <a:gd name="connsiteX294" fmla="*/ 548254 w 1823462"/>
                                <a:gd name="connsiteY294" fmla="*/ 1683234 h 1786213"/>
                                <a:gd name="connsiteX295" fmla="*/ 547904 w 1823462"/>
                                <a:gd name="connsiteY295" fmla="*/ 1694450 h 1786213"/>
                                <a:gd name="connsiteX296" fmla="*/ 577929 w 1823462"/>
                                <a:gd name="connsiteY296" fmla="*/ 1783242 h 1786213"/>
                                <a:gd name="connsiteX297" fmla="*/ 585173 w 1823462"/>
                                <a:gd name="connsiteY297" fmla="*/ 1786280 h 1786213"/>
                                <a:gd name="connsiteX298" fmla="*/ 591014 w 1823462"/>
                                <a:gd name="connsiteY298" fmla="*/ 1781081 h 1786213"/>
                                <a:gd name="connsiteX299" fmla="*/ 597148 w 1823462"/>
                                <a:gd name="connsiteY299" fmla="*/ 1723833 h 1786213"/>
                                <a:gd name="connsiteX300" fmla="*/ 586575 w 1823462"/>
                                <a:gd name="connsiteY300" fmla="*/ 1662847 h 1786213"/>
                                <a:gd name="connsiteX301" fmla="*/ 579682 w 1823462"/>
                                <a:gd name="connsiteY301" fmla="*/ 1638429 h 1786213"/>
                                <a:gd name="connsiteX302" fmla="*/ 566421 w 1823462"/>
                                <a:gd name="connsiteY302" fmla="*/ 1613720 h 1786213"/>
                                <a:gd name="connsiteX303" fmla="*/ 566421 w 1823462"/>
                                <a:gd name="connsiteY303" fmla="*/ 1612201 h 1786213"/>
                                <a:gd name="connsiteX304" fmla="*/ 566421 w 1823462"/>
                                <a:gd name="connsiteY304" fmla="*/ 1611149 h 1786213"/>
                                <a:gd name="connsiteX305" fmla="*/ 566129 w 1823462"/>
                                <a:gd name="connsiteY305" fmla="*/ 1608754 h 1786213"/>
                                <a:gd name="connsiteX306" fmla="*/ 567356 w 1823462"/>
                                <a:gd name="connsiteY306" fmla="*/ 1608754 h 1786213"/>
                                <a:gd name="connsiteX307" fmla="*/ 572909 w 1823462"/>
                                <a:gd name="connsiteY307" fmla="*/ 1599950 h 1786213"/>
                                <a:gd name="connsiteX308" fmla="*/ 572906 w 1823462"/>
                                <a:gd name="connsiteY308" fmla="*/ 1599934 h 1786213"/>
                                <a:gd name="connsiteX309" fmla="*/ 561222 w 1823462"/>
                                <a:gd name="connsiteY309" fmla="*/ 1537195 h 1786213"/>
                                <a:gd name="connsiteX310" fmla="*/ 570218 w 1823462"/>
                                <a:gd name="connsiteY310" fmla="*/ 1558751 h 1786213"/>
                                <a:gd name="connsiteX311" fmla="*/ 589729 w 1823462"/>
                                <a:gd name="connsiteY311" fmla="*/ 1588718 h 1786213"/>
                                <a:gd name="connsiteX312" fmla="*/ 606261 w 1823462"/>
                                <a:gd name="connsiteY312" fmla="*/ 1603789 h 1786213"/>
                                <a:gd name="connsiteX313" fmla="*/ 628868 w 1823462"/>
                                <a:gd name="connsiteY313" fmla="*/ 1628090 h 1786213"/>
                                <a:gd name="connsiteX314" fmla="*/ 636579 w 1823462"/>
                                <a:gd name="connsiteY314" fmla="*/ 1632004 h 1786213"/>
                                <a:gd name="connsiteX315" fmla="*/ 642420 w 1823462"/>
                                <a:gd name="connsiteY315" fmla="*/ 1626162 h 1786213"/>
                                <a:gd name="connsiteX316" fmla="*/ 625596 w 1823462"/>
                                <a:gd name="connsiteY316" fmla="*/ 1521014 h 1786213"/>
                                <a:gd name="connsiteX317" fmla="*/ 620748 w 1823462"/>
                                <a:gd name="connsiteY317" fmla="*/ 1511609 h 1786213"/>
                                <a:gd name="connsiteX318" fmla="*/ 556023 w 1823462"/>
                                <a:gd name="connsiteY318" fmla="*/ 1439583 h 1786213"/>
                                <a:gd name="connsiteX319" fmla="*/ 549773 w 1823462"/>
                                <a:gd name="connsiteY319" fmla="*/ 1438823 h 1786213"/>
                                <a:gd name="connsiteX320" fmla="*/ 546560 w 1823462"/>
                                <a:gd name="connsiteY320" fmla="*/ 1373807 h 1786213"/>
                                <a:gd name="connsiteX321" fmla="*/ 598608 w 1823462"/>
                                <a:gd name="connsiteY321" fmla="*/ 1429477 h 1786213"/>
                                <a:gd name="connsiteX322" fmla="*/ 608714 w 1823462"/>
                                <a:gd name="connsiteY322" fmla="*/ 1433741 h 1786213"/>
                                <a:gd name="connsiteX323" fmla="*/ 616659 w 1823462"/>
                                <a:gd name="connsiteY323" fmla="*/ 1437012 h 1786213"/>
                                <a:gd name="connsiteX324" fmla="*/ 648203 w 1823462"/>
                                <a:gd name="connsiteY324" fmla="*/ 1458334 h 1786213"/>
                                <a:gd name="connsiteX325" fmla="*/ 683837 w 1823462"/>
                                <a:gd name="connsiteY325" fmla="*/ 1486666 h 1786213"/>
                                <a:gd name="connsiteX326" fmla="*/ 694179 w 1823462"/>
                                <a:gd name="connsiteY326" fmla="*/ 1485483 h 1786213"/>
                                <a:gd name="connsiteX327" fmla="*/ 694877 w 1823462"/>
                                <a:gd name="connsiteY327" fmla="*/ 1477378 h 1786213"/>
                                <a:gd name="connsiteX328" fmla="*/ 691840 w 1823462"/>
                                <a:gd name="connsiteY328" fmla="*/ 1471828 h 1786213"/>
                                <a:gd name="connsiteX329" fmla="*/ 658134 w 1823462"/>
                                <a:gd name="connsiteY329" fmla="*/ 1417151 h 1786213"/>
                                <a:gd name="connsiteX330" fmla="*/ 630971 w 1823462"/>
                                <a:gd name="connsiteY330" fmla="*/ 1383036 h 1786213"/>
                                <a:gd name="connsiteX331" fmla="*/ 549189 w 1823462"/>
                                <a:gd name="connsiteY331" fmla="*/ 1340626 h 1786213"/>
                                <a:gd name="connsiteX332" fmla="*/ 546210 w 1823462"/>
                                <a:gd name="connsiteY332" fmla="*/ 1341152 h 1786213"/>
                                <a:gd name="connsiteX333" fmla="*/ 550415 w 1823462"/>
                                <a:gd name="connsiteY333" fmla="*/ 1223795 h 1786213"/>
                                <a:gd name="connsiteX334" fmla="*/ 614322 w 1823462"/>
                                <a:gd name="connsiteY334" fmla="*/ 1292726 h 1786213"/>
                                <a:gd name="connsiteX335" fmla="*/ 629218 w 1823462"/>
                                <a:gd name="connsiteY335" fmla="*/ 1299735 h 1786213"/>
                                <a:gd name="connsiteX336" fmla="*/ 647152 w 1823462"/>
                                <a:gd name="connsiteY336" fmla="*/ 1308498 h 1786213"/>
                                <a:gd name="connsiteX337" fmla="*/ 662165 w 1823462"/>
                                <a:gd name="connsiteY337" fmla="*/ 1320181 h 1786213"/>
                                <a:gd name="connsiteX338" fmla="*/ 671336 w 1823462"/>
                                <a:gd name="connsiteY338" fmla="*/ 1334318 h 1786213"/>
                                <a:gd name="connsiteX339" fmla="*/ 681706 w 1823462"/>
                                <a:gd name="connsiteY339" fmla="*/ 1333415 h 1786213"/>
                                <a:gd name="connsiteX340" fmla="*/ 683019 w 1823462"/>
                                <a:gd name="connsiteY340" fmla="*/ 1326256 h 1786213"/>
                                <a:gd name="connsiteX341" fmla="*/ 674899 w 1823462"/>
                                <a:gd name="connsiteY341" fmla="*/ 1312645 h 1786213"/>
                                <a:gd name="connsiteX342" fmla="*/ 671978 w 1823462"/>
                                <a:gd name="connsiteY342" fmla="*/ 1301897 h 1786213"/>
                                <a:gd name="connsiteX343" fmla="*/ 671511 w 1823462"/>
                                <a:gd name="connsiteY343" fmla="*/ 1299969 h 1786213"/>
                                <a:gd name="connsiteX344" fmla="*/ 654979 w 1823462"/>
                                <a:gd name="connsiteY344" fmla="*/ 1256274 h 1786213"/>
                                <a:gd name="connsiteX345" fmla="*/ 628225 w 1823462"/>
                                <a:gd name="connsiteY345" fmla="*/ 1222919 h 1786213"/>
                                <a:gd name="connsiteX346" fmla="*/ 593818 w 1823462"/>
                                <a:gd name="connsiteY346" fmla="*/ 1203233 h 1786213"/>
                                <a:gd name="connsiteX347" fmla="*/ 588795 w 1823462"/>
                                <a:gd name="connsiteY347" fmla="*/ 1201363 h 1786213"/>
                                <a:gd name="connsiteX348" fmla="*/ 571737 w 1823462"/>
                                <a:gd name="connsiteY348" fmla="*/ 1193419 h 1786213"/>
                                <a:gd name="connsiteX349" fmla="*/ 561047 w 1823462"/>
                                <a:gd name="connsiteY349" fmla="*/ 1177413 h 1786213"/>
                                <a:gd name="connsiteX350" fmla="*/ 554855 w 1823462"/>
                                <a:gd name="connsiteY350" fmla="*/ 1170929 h 1786213"/>
                                <a:gd name="connsiteX351" fmla="*/ 624078 w 1823462"/>
                                <a:gd name="connsiteY351" fmla="*/ 844677 h 1786213"/>
                                <a:gd name="connsiteX352" fmla="*/ 643472 w 1823462"/>
                                <a:gd name="connsiteY352" fmla="*/ 807525 h 1786213"/>
                                <a:gd name="connsiteX353" fmla="*/ 676184 w 1823462"/>
                                <a:gd name="connsiteY353" fmla="*/ 727554 h 1786213"/>
                                <a:gd name="connsiteX354" fmla="*/ 697681 w 1823462"/>
                                <a:gd name="connsiteY354" fmla="*/ 673636 h 1786213"/>
                                <a:gd name="connsiteX355" fmla="*/ 676184 w 1823462"/>
                                <a:gd name="connsiteY355" fmla="*/ 808810 h 1786213"/>
                                <a:gd name="connsiteX356" fmla="*/ 669291 w 1823462"/>
                                <a:gd name="connsiteY356" fmla="*/ 883524 h 1786213"/>
                                <a:gd name="connsiteX357" fmla="*/ 665319 w 1823462"/>
                                <a:gd name="connsiteY357" fmla="*/ 938201 h 1786213"/>
                                <a:gd name="connsiteX358" fmla="*/ 663216 w 1823462"/>
                                <a:gd name="connsiteY358" fmla="*/ 936624 h 1786213"/>
                                <a:gd name="connsiteX359" fmla="*/ 654337 w 1823462"/>
                                <a:gd name="connsiteY359" fmla="*/ 941998 h 1786213"/>
                                <a:gd name="connsiteX360" fmla="*/ 651241 w 1823462"/>
                                <a:gd name="connsiteY360" fmla="*/ 960808 h 1786213"/>
                                <a:gd name="connsiteX361" fmla="*/ 650774 w 1823462"/>
                                <a:gd name="connsiteY361" fmla="*/ 961509 h 1786213"/>
                                <a:gd name="connsiteX362" fmla="*/ 610292 w 1823462"/>
                                <a:gd name="connsiteY362" fmla="*/ 1125073 h 1786213"/>
                                <a:gd name="connsiteX363" fmla="*/ 617677 w 1823462"/>
                                <a:gd name="connsiteY363" fmla="*/ 1132408 h 1786213"/>
                                <a:gd name="connsiteX364" fmla="*/ 620164 w 1823462"/>
                                <a:gd name="connsiteY364" fmla="*/ 1131966 h 1786213"/>
                                <a:gd name="connsiteX365" fmla="*/ 662340 w 1823462"/>
                                <a:gd name="connsiteY365" fmla="*/ 1078807 h 1786213"/>
                                <a:gd name="connsiteX366" fmla="*/ 665845 w 1823462"/>
                                <a:gd name="connsiteY366" fmla="*/ 1009935 h 1786213"/>
                                <a:gd name="connsiteX367" fmla="*/ 665202 w 1823462"/>
                                <a:gd name="connsiteY367" fmla="*/ 974419 h 1786213"/>
                                <a:gd name="connsiteX368" fmla="*/ 687809 w 1823462"/>
                                <a:gd name="connsiteY368" fmla="*/ 1071097 h 1786213"/>
                                <a:gd name="connsiteX369" fmla="*/ 687400 w 1823462"/>
                                <a:gd name="connsiteY369" fmla="*/ 1076938 h 1786213"/>
                                <a:gd name="connsiteX370" fmla="*/ 690613 w 1823462"/>
                                <a:gd name="connsiteY370" fmla="*/ 1086577 h 1786213"/>
                                <a:gd name="connsiteX371" fmla="*/ 654279 w 1823462"/>
                                <a:gd name="connsiteY371" fmla="*/ 1186643 h 1786213"/>
                                <a:gd name="connsiteX372" fmla="*/ 655914 w 1823462"/>
                                <a:gd name="connsiteY372" fmla="*/ 1200195 h 1786213"/>
                                <a:gd name="connsiteX373" fmla="*/ 663275 w 1823462"/>
                                <a:gd name="connsiteY373" fmla="*/ 1204693 h 1786213"/>
                                <a:gd name="connsiteX374" fmla="*/ 669642 w 1823462"/>
                                <a:gd name="connsiteY374" fmla="*/ 1203525 h 1786213"/>
                                <a:gd name="connsiteX375" fmla="*/ 710533 w 1823462"/>
                                <a:gd name="connsiteY375" fmla="*/ 1145518 h 1786213"/>
                                <a:gd name="connsiteX376" fmla="*/ 711584 w 1823462"/>
                                <a:gd name="connsiteY376" fmla="*/ 1119874 h 1786213"/>
                                <a:gd name="connsiteX377" fmla="*/ 715907 w 1823462"/>
                                <a:gd name="connsiteY377" fmla="*/ 1138859 h 1786213"/>
                                <a:gd name="connsiteX378" fmla="*/ 710065 w 1823462"/>
                                <a:gd name="connsiteY378" fmla="*/ 1176128 h 1786213"/>
                                <a:gd name="connsiteX379" fmla="*/ 705334 w 1823462"/>
                                <a:gd name="connsiteY379" fmla="*/ 1195872 h 1786213"/>
                                <a:gd name="connsiteX380" fmla="*/ 719061 w 1823462"/>
                                <a:gd name="connsiteY380" fmla="*/ 1284664 h 1786213"/>
                                <a:gd name="connsiteX381" fmla="*/ 724903 w 1823462"/>
                                <a:gd name="connsiteY381" fmla="*/ 1288636 h 1786213"/>
                                <a:gd name="connsiteX382" fmla="*/ 731387 w 1823462"/>
                                <a:gd name="connsiteY382" fmla="*/ 1285482 h 1786213"/>
                                <a:gd name="connsiteX383" fmla="*/ 757849 w 1823462"/>
                                <a:gd name="connsiteY383" fmla="*/ 1207088 h 1786213"/>
                                <a:gd name="connsiteX384" fmla="*/ 740617 w 1823462"/>
                                <a:gd name="connsiteY384" fmla="*/ 1127584 h 1786213"/>
                                <a:gd name="connsiteX385" fmla="*/ 722566 w 1823462"/>
                                <a:gd name="connsiteY385" fmla="*/ 1103225 h 1786213"/>
                                <a:gd name="connsiteX386" fmla="*/ 721515 w 1823462"/>
                                <a:gd name="connsiteY386" fmla="*/ 1096098 h 1786213"/>
                                <a:gd name="connsiteX387" fmla="*/ 707787 w 1823462"/>
                                <a:gd name="connsiteY387" fmla="*/ 1077581 h 1786213"/>
                                <a:gd name="connsiteX388" fmla="*/ 707787 w 1823462"/>
                                <a:gd name="connsiteY388" fmla="*/ 1077113 h 1786213"/>
                                <a:gd name="connsiteX389" fmla="*/ 706677 w 1823462"/>
                                <a:gd name="connsiteY389" fmla="*/ 1076062 h 1786213"/>
                                <a:gd name="connsiteX390" fmla="*/ 703873 w 1823462"/>
                                <a:gd name="connsiteY390" fmla="*/ 1071272 h 1786213"/>
                                <a:gd name="connsiteX391" fmla="*/ 710650 w 1823462"/>
                                <a:gd name="connsiteY391" fmla="*/ 1079684 h 1786213"/>
                                <a:gd name="connsiteX392" fmla="*/ 724962 w 1823462"/>
                                <a:gd name="connsiteY392" fmla="*/ 1095164 h 1786213"/>
                                <a:gd name="connsiteX393" fmla="*/ 753118 w 1823462"/>
                                <a:gd name="connsiteY393" fmla="*/ 1128227 h 1786213"/>
                                <a:gd name="connsiteX394" fmla="*/ 781566 w 1823462"/>
                                <a:gd name="connsiteY394" fmla="*/ 1190440 h 1786213"/>
                                <a:gd name="connsiteX395" fmla="*/ 806743 w 1823462"/>
                                <a:gd name="connsiteY395" fmla="*/ 1248330 h 1786213"/>
                                <a:gd name="connsiteX396" fmla="*/ 811475 w 1823462"/>
                                <a:gd name="connsiteY396" fmla="*/ 1251718 h 1786213"/>
                                <a:gd name="connsiteX397" fmla="*/ 817317 w 1823462"/>
                                <a:gd name="connsiteY397" fmla="*/ 1250608 h 1786213"/>
                                <a:gd name="connsiteX398" fmla="*/ 837295 w 1823462"/>
                                <a:gd name="connsiteY398" fmla="*/ 1201422 h 1786213"/>
                                <a:gd name="connsiteX399" fmla="*/ 823742 w 1823462"/>
                                <a:gd name="connsiteY399" fmla="*/ 1159772 h 1786213"/>
                                <a:gd name="connsiteX400" fmla="*/ 818485 w 1823462"/>
                                <a:gd name="connsiteY400" fmla="*/ 1150892 h 1786213"/>
                                <a:gd name="connsiteX401" fmla="*/ 777185 w 1823462"/>
                                <a:gd name="connsiteY401" fmla="*/ 1101064 h 1786213"/>
                                <a:gd name="connsiteX402" fmla="*/ 777828 w 1823462"/>
                                <a:gd name="connsiteY402" fmla="*/ 1096624 h 1786213"/>
                                <a:gd name="connsiteX403" fmla="*/ 702238 w 1823462"/>
                                <a:gd name="connsiteY403" fmla="*/ 991476 h 1786213"/>
                                <a:gd name="connsiteX404" fmla="*/ 689270 w 1823462"/>
                                <a:gd name="connsiteY404" fmla="*/ 980611 h 1786213"/>
                                <a:gd name="connsiteX405" fmla="*/ 686582 w 1823462"/>
                                <a:gd name="connsiteY405" fmla="*/ 976638 h 1786213"/>
                                <a:gd name="connsiteX406" fmla="*/ 679456 w 1823462"/>
                                <a:gd name="connsiteY406" fmla="*/ 973659 h 1786213"/>
                                <a:gd name="connsiteX407" fmla="*/ 683194 w 1823462"/>
                                <a:gd name="connsiteY407" fmla="*/ 890008 h 1786213"/>
                                <a:gd name="connsiteX408" fmla="*/ 693300 w 1823462"/>
                                <a:gd name="connsiteY408" fmla="*/ 920559 h 1786213"/>
                                <a:gd name="connsiteX409" fmla="*/ 705392 w 1823462"/>
                                <a:gd name="connsiteY409" fmla="*/ 946379 h 1786213"/>
                                <a:gd name="connsiteX410" fmla="*/ 738572 w 1823462"/>
                                <a:gd name="connsiteY410" fmla="*/ 989723 h 1786213"/>
                                <a:gd name="connsiteX411" fmla="*/ 770000 w 1823462"/>
                                <a:gd name="connsiteY411" fmla="*/ 1030614 h 1786213"/>
                                <a:gd name="connsiteX412" fmla="*/ 777127 w 1823462"/>
                                <a:gd name="connsiteY412" fmla="*/ 1034295 h 1786213"/>
                                <a:gd name="connsiteX413" fmla="*/ 783611 w 1823462"/>
                                <a:gd name="connsiteY413" fmla="*/ 1029563 h 1786213"/>
                                <a:gd name="connsiteX414" fmla="*/ 773154 w 1823462"/>
                                <a:gd name="connsiteY414" fmla="*/ 930840 h 1786213"/>
                                <a:gd name="connsiteX415" fmla="*/ 769124 w 1823462"/>
                                <a:gd name="connsiteY415" fmla="*/ 924064 h 1786213"/>
                                <a:gd name="connsiteX416" fmla="*/ 753585 w 1823462"/>
                                <a:gd name="connsiteY416" fmla="*/ 905371 h 1786213"/>
                                <a:gd name="connsiteX417" fmla="*/ 733899 w 1823462"/>
                                <a:gd name="connsiteY417" fmla="*/ 892286 h 1786213"/>
                                <a:gd name="connsiteX418" fmla="*/ 712869 w 1823462"/>
                                <a:gd name="connsiteY418" fmla="*/ 877156 h 1786213"/>
                                <a:gd name="connsiteX419" fmla="*/ 698266 w 1823462"/>
                                <a:gd name="connsiteY419" fmla="*/ 836850 h 1786213"/>
                                <a:gd name="connsiteX420" fmla="*/ 697915 w 1823462"/>
                                <a:gd name="connsiteY420" fmla="*/ 835623 h 1786213"/>
                                <a:gd name="connsiteX421" fmla="*/ 693592 w 1823462"/>
                                <a:gd name="connsiteY421" fmla="*/ 827678 h 1786213"/>
                                <a:gd name="connsiteX422" fmla="*/ 689912 w 1823462"/>
                                <a:gd name="connsiteY422" fmla="*/ 827678 h 1786213"/>
                                <a:gd name="connsiteX423" fmla="*/ 691665 w 1823462"/>
                                <a:gd name="connsiteY423" fmla="*/ 810913 h 1786213"/>
                                <a:gd name="connsiteX424" fmla="*/ 719704 w 1823462"/>
                                <a:gd name="connsiteY424" fmla="*/ 653191 h 1786213"/>
                                <a:gd name="connsiteX425" fmla="*/ 748503 w 1823462"/>
                                <a:gd name="connsiteY425" fmla="*/ 581982 h 1786213"/>
                                <a:gd name="connsiteX426" fmla="*/ 981465 w 1823462"/>
                                <a:gd name="connsiteY426" fmla="*/ 366720 h 1786213"/>
                                <a:gd name="connsiteX427" fmla="*/ 956930 w 1823462"/>
                                <a:gd name="connsiteY427" fmla="*/ 427882 h 1786213"/>
                                <a:gd name="connsiteX428" fmla="*/ 940749 w 1823462"/>
                                <a:gd name="connsiteY428" fmla="*/ 503121 h 1786213"/>
                                <a:gd name="connsiteX429" fmla="*/ 893257 w 1823462"/>
                                <a:gd name="connsiteY429" fmla="*/ 509663 h 1786213"/>
                                <a:gd name="connsiteX430" fmla="*/ 862180 w 1823462"/>
                                <a:gd name="connsiteY430" fmla="*/ 548860 h 1786213"/>
                                <a:gd name="connsiteX431" fmla="*/ 838814 w 1823462"/>
                                <a:gd name="connsiteY431" fmla="*/ 587882 h 1786213"/>
                                <a:gd name="connsiteX432" fmla="*/ 840683 w 1823462"/>
                                <a:gd name="connsiteY432" fmla="*/ 597287 h 1786213"/>
                                <a:gd name="connsiteX433" fmla="*/ 850322 w 1823462"/>
                                <a:gd name="connsiteY433" fmla="*/ 597287 h 1786213"/>
                                <a:gd name="connsiteX434" fmla="*/ 890512 w 1823462"/>
                                <a:gd name="connsiteY434" fmla="*/ 573337 h 1786213"/>
                                <a:gd name="connsiteX435" fmla="*/ 905232 w 1823462"/>
                                <a:gd name="connsiteY435" fmla="*/ 566268 h 1786213"/>
                                <a:gd name="connsiteX436" fmla="*/ 936485 w 1823462"/>
                                <a:gd name="connsiteY436" fmla="*/ 544304 h 1786213"/>
                                <a:gd name="connsiteX437" fmla="*/ 932688 w 1823462"/>
                                <a:gd name="connsiteY437" fmla="*/ 617557 h 1786213"/>
                                <a:gd name="connsiteX438" fmla="*/ 932220 w 1823462"/>
                                <a:gd name="connsiteY438" fmla="*/ 629240 h 1786213"/>
                                <a:gd name="connsiteX439" fmla="*/ 901903 w 1823462"/>
                                <a:gd name="connsiteY439" fmla="*/ 625210 h 1786213"/>
                                <a:gd name="connsiteX440" fmla="*/ 882100 w 1823462"/>
                                <a:gd name="connsiteY440" fmla="*/ 624509 h 1786213"/>
                                <a:gd name="connsiteX441" fmla="*/ 865276 w 1823462"/>
                                <a:gd name="connsiteY441" fmla="*/ 630350 h 1786213"/>
                                <a:gd name="connsiteX442" fmla="*/ 811125 w 1823462"/>
                                <a:gd name="connsiteY442" fmla="*/ 670949 h 1786213"/>
                                <a:gd name="connsiteX443" fmla="*/ 783552 w 1823462"/>
                                <a:gd name="connsiteY443" fmla="*/ 728313 h 1786213"/>
                                <a:gd name="connsiteX444" fmla="*/ 787525 w 1823462"/>
                                <a:gd name="connsiteY444" fmla="*/ 735382 h 1786213"/>
                                <a:gd name="connsiteX445" fmla="*/ 795586 w 1823462"/>
                                <a:gd name="connsiteY445" fmla="*/ 734447 h 1786213"/>
                                <a:gd name="connsiteX446" fmla="*/ 837295 w 1823462"/>
                                <a:gd name="connsiteY446" fmla="*/ 712950 h 1786213"/>
                                <a:gd name="connsiteX447" fmla="*/ 852133 w 1823462"/>
                                <a:gd name="connsiteY447" fmla="*/ 714936 h 1786213"/>
                                <a:gd name="connsiteX448" fmla="*/ 870066 w 1823462"/>
                                <a:gd name="connsiteY448" fmla="*/ 717214 h 1786213"/>
                                <a:gd name="connsiteX449" fmla="*/ 914345 w 1823462"/>
                                <a:gd name="connsiteY449" fmla="*/ 692505 h 1786213"/>
                                <a:gd name="connsiteX450" fmla="*/ 929124 w 1823462"/>
                                <a:gd name="connsiteY450" fmla="*/ 665341 h 1786213"/>
                                <a:gd name="connsiteX451" fmla="*/ 930526 w 1823462"/>
                                <a:gd name="connsiteY451" fmla="*/ 668905 h 1786213"/>
                                <a:gd name="connsiteX452" fmla="*/ 913644 w 1823462"/>
                                <a:gd name="connsiteY452" fmla="*/ 785736 h 1786213"/>
                                <a:gd name="connsiteX453" fmla="*/ 913644 w 1823462"/>
                                <a:gd name="connsiteY453" fmla="*/ 782523 h 1786213"/>
                                <a:gd name="connsiteX454" fmla="*/ 912885 w 1823462"/>
                                <a:gd name="connsiteY454" fmla="*/ 780420 h 1786213"/>
                                <a:gd name="connsiteX455" fmla="*/ 904998 w 1823462"/>
                                <a:gd name="connsiteY455" fmla="*/ 776740 h 1786213"/>
                                <a:gd name="connsiteX456" fmla="*/ 859434 w 1823462"/>
                                <a:gd name="connsiteY456" fmla="*/ 786028 h 1786213"/>
                                <a:gd name="connsiteX457" fmla="*/ 843779 w 1823462"/>
                                <a:gd name="connsiteY457" fmla="*/ 790351 h 1786213"/>
                                <a:gd name="connsiteX458" fmla="*/ 829000 w 1823462"/>
                                <a:gd name="connsiteY458" fmla="*/ 799347 h 1786213"/>
                                <a:gd name="connsiteX459" fmla="*/ 754754 w 1823462"/>
                                <a:gd name="connsiteY459" fmla="*/ 865473 h 1786213"/>
                                <a:gd name="connsiteX460" fmla="*/ 753702 w 1823462"/>
                                <a:gd name="connsiteY460" fmla="*/ 873944 h 1786213"/>
                                <a:gd name="connsiteX461" fmla="*/ 761296 w 1823462"/>
                                <a:gd name="connsiteY461" fmla="*/ 877682 h 1786213"/>
                                <a:gd name="connsiteX462" fmla="*/ 792256 w 1823462"/>
                                <a:gd name="connsiteY462" fmla="*/ 880603 h 1786213"/>
                                <a:gd name="connsiteX463" fmla="*/ 837528 w 1823462"/>
                                <a:gd name="connsiteY463" fmla="*/ 880603 h 1786213"/>
                                <a:gd name="connsiteX464" fmla="*/ 855871 w 1823462"/>
                                <a:gd name="connsiteY464" fmla="*/ 868219 h 1786213"/>
                                <a:gd name="connsiteX465" fmla="*/ 903071 w 1823462"/>
                                <a:gd name="connsiteY465" fmla="*/ 819559 h 1786213"/>
                                <a:gd name="connsiteX466" fmla="*/ 863173 w 1823462"/>
                                <a:gd name="connsiteY466" fmla="*/ 900464 h 1786213"/>
                                <a:gd name="connsiteX467" fmla="*/ 805634 w 1823462"/>
                                <a:gd name="connsiteY467" fmla="*/ 1043641 h 1786213"/>
                                <a:gd name="connsiteX468" fmla="*/ 805634 w 1823462"/>
                                <a:gd name="connsiteY468" fmla="*/ 1050301 h 1786213"/>
                                <a:gd name="connsiteX469" fmla="*/ 855929 w 1823462"/>
                                <a:gd name="connsiteY469" fmla="*/ 1168359 h 1786213"/>
                                <a:gd name="connsiteX470" fmla="*/ 867028 w 1823462"/>
                                <a:gd name="connsiteY470" fmla="*/ 1181677 h 1786213"/>
                                <a:gd name="connsiteX471" fmla="*/ 881515 w 1823462"/>
                                <a:gd name="connsiteY471" fmla="*/ 1173441 h 1786213"/>
                                <a:gd name="connsiteX472" fmla="*/ 870709 w 1823462"/>
                                <a:gd name="connsiteY472" fmla="*/ 1036573 h 1786213"/>
                                <a:gd name="connsiteX473" fmla="*/ 860719 w 1823462"/>
                                <a:gd name="connsiteY473" fmla="*/ 1023955 h 1786213"/>
                                <a:gd name="connsiteX474" fmla="*/ 841734 w 1823462"/>
                                <a:gd name="connsiteY474" fmla="*/ 994747 h 1786213"/>
                                <a:gd name="connsiteX475" fmla="*/ 841734 w 1823462"/>
                                <a:gd name="connsiteY475" fmla="*/ 983765 h 1786213"/>
                                <a:gd name="connsiteX476" fmla="*/ 846011 w 1823462"/>
                                <a:gd name="connsiteY476" fmla="*/ 974275 h 1786213"/>
                                <a:gd name="connsiteX477" fmla="*/ 845999 w 1823462"/>
                                <a:gd name="connsiteY477" fmla="*/ 974243 h 1786213"/>
                                <a:gd name="connsiteX478" fmla="*/ 845590 w 1823462"/>
                                <a:gd name="connsiteY478" fmla="*/ 973309 h 1786213"/>
                                <a:gd name="connsiteX479" fmla="*/ 843078 w 1823462"/>
                                <a:gd name="connsiteY479" fmla="*/ 971206 h 1786213"/>
                                <a:gd name="connsiteX480" fmla="*/ 875616 w 1823462"/>
                                <a:gd name="connsiteY480" fmla="*/ 907766 h 1786213"/>
                                <a:gd name="connsiteX481" fmla="*/ 910665 w 1823462"/>
                                <a:gd name="connsiteY481" fmla="*/ 839011 h 1786213"/>
                                <a:gd name="connsiteX482" fmla="*/ 911716 w 1823462"/>
                                <a:gd name="connsiteY482" fmla="*/ 872308 h 1786213"/>
                                <a:gd name="connsiteX483" fmla="*/ 916682 w 1823462"/>
                                <a:gd name="connsiteY483" fmla="*/ 902626 h 1786213"/>
                                <a:gd name="connsiteX484" fmla="*/ 925444 w 1823462"/>
                                <a:gd name="connsiteY484" fmla="*/ 922545 h 1786213"/>
                                <a:gd name="connsiteX485" fmla="*/ 930877 w 1823462"/>
                                <a:gd name="connsiteY485" fmla="*/ 933703 h 1786213"/>
                                <a:gd name="connsiteX486" fmla="*/ 942209 w 1823462"/>
                                <a:gd name="connsiteY486" fmla="*/ 973133 h 1786213"/>
                                <a:gd name="connsiteX487" fmla="*/ 950820 w 1823462"/>
                                <a:gd name="connsiteY487" fmla="*/ 978982 h 1786213"/>
                                <a:gd name="connsiteX488" fmla="*/ 950855 w 1823462"/>
                                <a:gd name="connsiteY488" fmla="*/ 978975 h 1786213"/>
                                <a:gd name="connsiteX489" fmla="*/ 967387 w 1823462"/>
                                <a:gd name="connsiteY489" fmla="*/ 955141 h 1786213"/>
                                <a:gd name="connsiteX490" fmla="*/ 965342 w 1823462"/>
                                <a:gd name="connsiteY490" fmla="*/ 868978 h 1786213"/>
                                <a:gd name="connsiteX491" fmla="*/ 949336 w 1823462"/>
                                <a:gd name="connsiteY491" fmla="*/ 827153 h 1786213"/>
                                <a:gd name="connsiteX492" fmla="*/ 927138 w 1823462"/>
                                <a:gd name="connsiteY492" fmla="*/ 796893 h 1786213"/>
                                <a:gd name="connsiteX493" fmla="*/ 926320 w 1823462"/>
                                <a:gd name="connsiteY493" fmla="*/ 794381 h 1786213"/>
                                <a:gd name="connsiteX494" fmla="*/ 943086 w 1823462"/>
                                <a:gd name="connsiteY494" fmla="*/ 694374 h 1786213"/>
                                <a:gd name="connsiteX495" fmla="*/ 944079 w 1823462"/>
                                <a:gd name="connsiteY495" fmla="*/ 696243 h 1786213"/>
                                <a:gd name="connsiteX496" fmla="*/ 948109 w 1823462"/>
                                <a:gd name="connsiteY496" fmla="*/ 702085 h 1786213"/>
                                <a:gd name="connsiteX497" fmla="*/ 957806 w 1823462"/>
                                <a:gd name="connsiteY497" fmla="*/ 718850 h 1786213"/>
                                <a:gd name="connsiteX498" fmla="*/ 960611 w 1823462"/>
                                <a:gd name="connsiteY498" fmla="*/ 731468 h 1786213"/>
                                <a:gd name="connsiteX499" fmla="*/ 961779 w 1823462"/>
                                <a:gd name="connsiteY499" fmla="*/ 738069 h 1786213"/>
                                <a:gd name="connsiteX500" fmla="*/ 1007226 w 1823462"/>
                                <a:gd name="connsiteY500" fmla="*/ 815411 h 1786213"/>
                                <a:gd name="connsiteX501" fmla="*/ 1014353 w 1823462"/>
                                <a:gd name="connsiteY501" fmla="*/ 817865 h 1786213"/>
                                <a:gd name="connsiteX502" fmla="*/ 1020194 w 1823462"/>
                                <a:gd name="connsiteY502" fmla="*/ 812841 h 1786213"/>
                                <a:gd name="connsiteX503" fmla="*/ 1008511 w 1823462"/>
                                <a:gd name="connsiteY503" fmla="*/ 725217 h 1786213"/>
                                <a:gd name="connsiteX504" fmla="*/ 1004831 w 1823462"/>
                                <a:gd name="connsiteY504" fmla="*/ 718207 h 1786213"/>
                                <a:gd name="connsiteX505" fmla="*/ 956989 w 1823462"/>
                                <a:gd name="connsiteY505" fmla="*/ 653950 h 1786213"/>
                                <a:gd name="connsiteX506" fmla="*/ 946707 w 1823462"/>
                                <a:gd name="connsiteY506" fmla="*/ 644020 h 1786213"/>
                                <a:gd name="connsiteX507" fmla="*/ 946298 w 1823462"/>
                                <a:gd name="connsiteY507" fmla="*/ 644020 h 1786213"/>
                                <a:gd name="connsiteX508" fmla="*/ 947292 w 1823462"/>
                                <a:gd name="connsiteY508" fmla="*/ 618025 h 1786213"/>
                                <a:gd name="connsiteX509" fmla="*/ 953133 w 1823462"/>
                                <a:gd name="connsiteY509" fmla="*/ 519360 h 1786213"/>
                                <a:gd name="connsiteX510" fmla="*/ 954418 w 1823462"/>
                                <a:gd name="connsiteY510" fmla="*/ 516849 h 1786213"/>
                                <a:gd name="connsiteX511" fmla="*/ 954068 w 1823462"/>
                                <a:gd name="connsiteY511" fmla="*/ 512701 h 1786213"/>
                                <a:gd name="connsiteX512" fmla="*/ 955937 w 1823462"/>
                                <a:gd name="connsiteY512" fmla="*/ 499674 h 1786213"/>
                                <a:gd name="connsiteX513" fmla="*/ 997295 w 1823462"/>
                                <a:gd name="connsiteY513" fmla="*/ 599565 h 1786213"/>
                                <a:gd name="connsiteX514" fmla="*/ 1006233 w 1823462"/>
                                <a:gd name="connsiteY514" fmla="*/ 610839 h 1786213"/>
                                <a:gd name="connsiteX515" fmla="*/ 1024692 w 1823462"/>
                                <a:gd name="connsiteY515" fmla="*/ 638587 h 1786213"/>
                                <a:gd name="connsiteX516" fmla="*/ 1025685 w 1823462"/>
                                <a:gd name="connsiteY516" fmla="*/ 641099 h 1786213"/>
                                <a:gd name="connsiteX517" fmla="*/ 1030943 w 1823462"/>
                                <a:gd name="connsiteY517" fmla="*/ 651555 h 1786213"/>
                                <a:gd name="connsiteX518" fmla="*/ 1050278 w 1823462"/>
                                <a:gd name="connsiteY518" fmla="*/ 657747 h 1786213"/>
                                <a:gd name="connsiteX519" fmla="*/ 1056996 w 1823462"/>
                                <a:gd name="connsiteY519" fmla="*/ 651029 h 1786213"/>
                                <a:gd name="connsiteX520" fmla="*/ 1058632 w 1823462"/>
                                <a:gd name="connsiteY520" fmla="*/ 600850 h 1786213"/>
                                <a:gd name="connsiteX521" fmla="*/ 1040698 w 1823462"/>
                                <a:gd name="connsiteY521" fmla="*/ 557214 h 1786213"/>
                                <a:gd name="connsiteX522" fmla="*/ 959617 w 1823462"/>
                                <a:gd name="connsiteY522" fmla="*/ 475432 h 1786213"/>
                                <a:gd name="connsiteX523" fmla="*/ 970775 w 1823462"/>
                                <a:gd name="connsiteY523" fmla="*/ 432146 h 1786213"/>
                                <a:gd name="connsiteX524" fmla="*/ 1006583 w 1823462"/>
                                <a:gd name="connsiteY524" fmla="*/ 348903 h 1786213"/>
                                <a:gd name="connsiteX525" fmla="*/ 1023115 w 1823462"/>
                                <a:gd name="connsiteY525" fmla="*/ 337220 h 1786213"/>
                                <a:gd name="connsiteX526" fmla="*/ 1069848 w 1823462"/>
                                <a:gd name="connsiteY526" fmla="*/ 305617 h 1786213"/>
                                <a:gd name="connsiteX527" fmla="*/ 1194332 w 1823462"/>
                                <a:gd name="connsiteY527" fmla="*/ 290663 h 1786213"/>
                                <a:gd name="connsiteX528" fmla="*/ 1190418 w 1823462"/>
                                <a:gd name="connsiteY528" fmla="*/ 345165 h 1786213"/>
                                <a:gd name="connsiteX529" fmla="*/ 1264080 w 1823462"/>
                                <a:gd name="connsiteY529" fmla="*/ 409422 h 1786213"/>
                                <a:gd name="connsiteX530" fmla="*/ 1347497 w 1823462"/>
                                <a:gd name="connsiteY530" fmla="*/ 419937 h 1786213"/>
                                <a:gd name="connsiteX531" fmla="*/ 1411346 w 1823462"/>
                                <a:gd name="connsiteY531" fmla="*/ 424785 h 1786213"/>
                                <a:gd name="connsiteX532" fmla="*/ 1351178 w 1823462"/>
                                <a:gd name="connsiteY532" fmla="*/ 552132 h 1786213"/>
                                <a:gd name="connsiteX533" fmla="*/ 1191586 w 1823462"/>
                                <a:gd name="connsiteY533" fmla="*/ 458667 h 1786213"/>
                                <a:gd name="connsiteX534" fmla="*/ 1162378 w 1823462"/>
                                <a:gd name="connsiteY534" fmla="*/ 452182 h 1786213"/>
                                <a:gd name="connsiteX535" fmla="*/ 1143860 w 1823462"/>
                                <a:gd name="connsiteY535" fmla="*/ 465910 h 1786213"/>
                                <a:gd name="connsiteX536" fmla="*/ 1140881 w 1823462"/>
                                <a:gd name="connsiteY536" fmla="*/ 501777 h 1786213"/>
                                <a:gd name="connsiteX537" fmla="*/ 1175931 w 1823462"/>
                                <a:gd name="connsiteY537" fmla="*/ 543603 h 1786213"/>
                                <a:gd name="connsiteX538" fmla="*/ 1250936 w 1823462"/>
                                <a:gd name="connsiteY538" fmla="*/ 587532 h 1786213"/>
                                <a:gd name="connsiteX539" fmla="*/ 1311046 w 1823462"/>
                                <a:gd name="connsiteY539" fmla="*/ 600792 h 1786213"/>
                                <a:gd name="connsiteX540" fmla="*/ 1333302 w 1823462"/>
                                <a:gd name="connsiteY540" fmla="*/ 594249 h 1786213"/>
                                <a:gd name="connsiteX541" fmla="*/ 1297902 w 1823462"/>
                                <a:gd name="connsiteY541" fmla="*/ 680004 h 1786213"/>
                                <a:gd name="connsiteX542" fmla="*/ 1109045 w 1823462"/>
                                <a:gd name="connsiteY542" fmla="*/ 628072 h 1786213"/>
                                <a:gd name="connsiteX543" fmla="*/ 1073469 w 1823462"/>
                                <a:gd name="connsiteY543" fmla="*/ 660551 h 1786213"/>
                                <a:gd name="connsiteX544" fmla="*/ 1095960 w 1823462"/>
                                <a:gd name="connsiteY544" fmla="*/ 690460 h 1786213"/>
                                <a:gd name="connsiteX545" fmla="*/ 1282890 w 1823462"/>
                                <a:gd name="connsiteY545" fmla="*/ 717915 h 1786213"/>
                                <a:gd name="connsiteX546" fmla="*/ 1246321 w 1823462"/>
                                <a:gd name="connsiteY546" fmla="*/ 818215 h 1786213"/>
                                <a:gd name="connsiteX547" fmla="*/ 1243342 w 1823462"/>
                                <a:gd name="connsiteY547" fmla="*/ 816171 h 1786213"/>
                                <a:gd name="connsiteX548" fmla="*/ 1161969 w 1823462"/>
                                <a:gd name="connsiteY548" fmla="*/ 801333 h 1786213"/>
                                <a:gd name="connsiteX549" fmla="*/ 1069147 w 1823462"/>
                                <a:gd name="connsiteY549" fmla="*/ 807174 h 1786213"/>
                                <a:gd name="connsiteX550" fmla="*/ 1049402 w 1823462"/>
                                <a:gd name="connsiteY550" fmla="*/ 831767 h 1786213"/>
                                <a:gd name="connsiteX551" fmla="*/ 1075806 w 1823462"/>
                                <a:gd name="connsiteY551" fmla="*/ 879844 h 1786213"/>
                                <a:gd name="connsiteX552" fmla="*/ 1124817 w 1823462"/>
                                <a:gd name="connsiteY552" fmla="*/ 886503 h 1786213"/>
                                <a:gd name="connsiteX553" fmla="*/ 1227395 w 1823462"/>
                                <a:gd name="connsiteY553" fmla="*/ 857704 h 1786213"/>
                                <a:gd name="connsiteX554" fmla="*/ 1228037 w 1823462"/>
                                <a:gd name="connsiteY554" fmla="*/ 873476 h 1786213"/>
                                <a:gd name="connsiteX555" fmla="*/ 1205138 w 1823462"/>
                                <a:gd name="connsiteY555" fmla="*/ 948424 h 1786213"/>
                                <a:gd name="connsiteX556" fmla="*/ 1202627 w 1823462"/>
                                <a:gd name="connsiteY556" fmla="*/ 947839 h 1786213"/>
                                <a:gd name="connsiteX557" fmla="*/ 1086613 w 1823462"/>
                                <a:gd name="connsiteY557" fmla="*/ 965890 h 1786213"/>
                                <a:gd name="connsiteX558" fmla="*/ 1018150 w 1823462"/>
                                <a:gd name="connsiteY558" fmla="*/ 1022319 h 1786213"/>
                                <a:gd name="connsiteX559" fmla="*/ 1021772 w 1823462"/>
                                <a:gd name="connsiteY559" fmla="*/ 1029563 h 1786213"/>
                                <a:gd name="connsiteX560" fmla="*/ 1191177 w 1823462"/>
                                <a:gd name="connsiteY560" fmla="*/ 998194 h 1786213"/>
                                <a:gd name="connsiteX561" fmla="*/ 1174003 w 1823462"/>
                                <a:gd name="connsiteY561" fmla="*/ 1075828 h 1786213"/>
                                <a:gd name="connsiteX562" fmla="*/ 1169446 w 1823462"/>
                                <a:gd name="connsiteY562" fmla="*/ 1073725 h 1786213"/>
                                <a:gd name="connsiteX563" fmla="*/ 1019318 w 1823462"/>
                                <a:gd name="connsiteY563" fmla="*/ 1136931 h 1786213"/>
                                <a:gd name="connsiteX564" fmla="*/ 1009621 w 1823462"/>
                                <a:gd name="connsiteY564" fmla="*/ 1193010 h 1786213"/>
                                <a:gd name="connsiteX565" fmla="*/ 1051973 w 1823462"/>
                                <a:gd name="connsiteY565" fmla="*/ 1205044 h 1786213"/>
                                <a:gd name="connsiteX566" fmla="*/ 1167811 w 1823462"/>
                                <a:gd name="connsiteY566" fmla="*/ 1129746 h 1786213"/>
                                <a:gd name="connsiteX567" fmla="*/ 1167110 w 1823462"/>
                                <a:gd name="connsiteY567" fmla="*/ 1142072 h 1786213"/>
                                <a:gd name="connsiteX568" fmla="*/ 1165299 w 1823462"/>
                                <a:gd name="connsiteY568" fmla="*/ 1149899 h 1786213"/>
                                <a:gd name="connsiteX569" fmla="*/ 1166876 w 1823462"/>
                                <a:gd name="connsiteY569" fmla="*/ 1153755 h 1786213"/>
                                <a:gd name="connsiteX570" fmla="*/ 1175522 w 1823462"/>
                                <a:gd name="connsiteY570" fmla="*/ 1227066 h 1786213"/>
                                <a:gd name="connsiteX571" fmla="*/ 995368 w 1823462"/>
                                <a:gd name="connsiteY571" fmla="*/ 1410608 h 1786213"/>
                                <a:gd name="connsiteX572" fmla="*/ 993615 w 1823462"/>
                                <a:gd name="connsiteY572" fmla="*/ 1433215 h 1786213"/>
                                <a:gd name="connsiteX573" fmla="*/ 1008570 w 1823462"/>
                                <a:gd name="connsiteY573" fmla="*/ 1449455 h 1786213"/>
                                <a:gd name="connsiteX574" fmla="*/ 1049461 w 1823462"/>
                                <a:gd name="connsiteY574" fmla="*/ 1443613 h 1786213"/>
                                <a:gd name="connsiteX575" fmla="*/ 1185335 w 1823462"/>
                                <a:gd name="connsiteY575" fmla="*/ 1260130 h 1786213"/>
                                <a:gd name="connsiteX576" fmla="*/ 1198421 w 1823462"/>
                                <a:gd name="connsiteY576" fmla="*/ 1292726 h 1786213"/>
                                <a:gd name="connsiteX577" fmla="*/ 1219392 w 1823462"/>
                                <a:gd name="connsiteY577" fmla="*/ 1350557 h 1786213"/>
                                <a:gd name="connsiteX578" fmla="*/ 1209111 w 1823462"/>
                                <a:gd name="connsiteY578" fmla="*/ 1595260 h 1786213"/>
                                <a:gd name="connsiteX579" fmla="*/ 1257946 w 1823462"/>
                                <a:gd name="connsiteY579" fmla="*/ 1643570 h 1786213"/>
                                <a:gd name="connsiteX580" fmla="*/ 1280027 w 1823462"/>
                                <a:gd name="connsiteY580" fmla="*/ 1624351 h 1786213"/>
                                <a:gd name="connsiteX581" fmla="*/ 1285168 w 1823462"/>
                                <a:gd name="connsiteY581" fmla="*/ 1518152 h 1786213"/>
                                <a:gd name="connsiteX582" fmla="*/ 1280086 w 1823462"/>
                                <a:gd name="connsiteY582" fmla="*/ 1493734 h 1786213"/>
                                <a:gd name="connsiteX583" fmla="*/ 1295215 w 1823462"/>
                                <a:gd name="connsiteY583" fmla="*/ 1515465 h 1786213"/>
                                <a:gd name="connsiteX584" fmla="*/ 1296792 w 1823462"/>
                                <a:gd name="connsiteY584" fmla="*/ 1517684 h 1786213"/>
                                <a:gd name="connsiteX585" fmla="*/ 1338034 w 1823462"/>
                                <a:gd name="connsiteY585" fmla="*/ 1555070 h 1786213"/>
                                <a:gd name="connsiteX586" fmla="*/ 1348899 w 1823462"/>
                                <a:gd name="connsiteY586" fmla="*/ 1547827 h 1786213"/>
                                <a:gd name="connsiteX587" fmla="*/ 1351937 w 1823462"/>
                                <a:gd name="connsiteY587" fmla="*/ 1512777 h 1786213"/>
                                <a:gd name="connsiteX588" fmla="*/ 1331375 w 1823462"/>
                                <a:gd name="connsiteY588" fmla="*/ 1455997 h 1786213"/>
                                <a:gd name="connsiteX589" fmla="*/ 1305964 w 1823462"/>
                                <a:gd name="connsiteY589" fmla="*/ 1416625 h 1786213"/>
                                <a:gd name="connsiteX590" fmla="*/ 1272550 w 1823462"/>
                                <a:gd name="connsiteY590" fmla="*/ 1377195 h 1786213"/>
                                <a:gd name="connsiteX591" fmla="*/ 1253273 w 1823462"/>
                                <a:gd name="connsiteY591" fmla="*/ 1359203 h 1786213"/>
                                <a:gd name="connsiteX592" fmla="*/ 1245796 w 1823462"/>
                                <a:gd name="connsiteY592" fmla="*/ 1353712 h 1786213"/>
                                <a:gd name="connsiteX593" fmla="*/ 1235807 w 1823462"/>
                                <a:gd name="connsiteY593" fmla="*/ 1345709 h 1786213"/>
                                <a:gd name="connsiteX594" fmla="*/ 1231659 w 1823462"/>
                                <a:gd name="connsiteY594" fmla="*/ 1339166 h 1786213"/>
                                <a:gd name="connsiteX595" fmla="*/ 1211915 w 1823462"/>
                                <a:gd name="connsiteY595" fmla="*/ 1286592 h 1786213"/>
                                <a:gd name="connsiteX596" fmla="*/ 1193455 w 1823462"/>
                                <a:gd name="connsiteY596" fmla="*/ 1239158 h 1786213"/>
                                <a:gd name="connsiteX597" fmla="*/ 1193455 w 1823462"/>
                                <a:gd name="connsiteY597" fmla="*/ 1238282 h 1786213"/>
                                <a:gd name="connsiteX598" fmla="*/ 1251871 w 1823462"/>
                                <a:gd name="connsiteY598" fmla="*/ 1321875 h 1786213"/>
                                <a:gd name="connsiteX599" fmla="*/ 1293288 w 1823462"/>
                                <a:gd name="connsiteY599" fmla="*/ 1325906 h 1786213"/>
                                <a:gd name="connsiteX600" fmla="*/ 1300823 w 1823462"/>
                                <a:gd name="connsiteY600" fmla="*/ 1298158 h 1786213"/>
                                <a:gd name="connsiteX601" fmla="*/ 1283298 w 1823462"/>
                                <a:gd name="connsiteY601" fmla="*/ 1241495 h 1786213"/>
                                <a:gd name="connsiteX602" fmla="*/ 1255843 w 1823462"/>
                                <a:gd name="connsiteY602" fmla="*/ 1203817 h 1786213"/>
                                <a:gd name="connsiteX603" fmla="*/ 1182064 w 1823462"/>
                                <a:gd name="connsiteY603" fmla="*/ 1144467 h 1786213"/>
                                <a:gd name="connsiteX604" fmla="*/ 1186504 w 1823462"/>
                                <a:gd name="connsiteY604" fmla="*/ 1095690 h 1786213"/>
                                <a:gd name="connsiteX605" fmla="*/ 1187088 w 1823462"/>
                                <a:gd name="connsiteY605" fmla="*/ 1094463 h 1786213"/>
                                <a:gd name="connsiteX606" fmla="*/ 1187088 w 1823462"/>
                                <a:gd name="connsiteY606" fmla="*/ 1092301 h 1786213"/>
                                <a:gd name="connsiteX607" fmla="*/ 1188373 w 1823462"/>
                                <a:gd name="connsiteY607" fmla="*/ 1083481 h 1786213"/>
                                <a:gd name="connsiteX608" fmla="*/ 1210104 w 1823462"/>
                                <a:gd name="connsiteY608" fmla="*/ 1133368 h 1786213"/>
                                <a:gd name="connsiteX609" fmla="*/ 1268578 w 1823462"/>
                                <a:gd name="connsiteY609" fmla="*/ 1204810 h 1786213"/>
                                <a:gd name="connsiteX610" fmla="*/ 1297494 w 1823462"/>
                                <a:gd name="connsiteY610" fmla="*/ 1215150 h 1786213"/>
                                <a:gd name="connsiteX611" fmla="*/ 1310111 w 1823462"/>
                                <a:gd name="connsiteY611" fmla="*/ 1207614 h 1786213"/>
                                <a:gd name="connsiteX612" fmla="*/ 1314551 w 1823462"/>
                                <a:gd name="connsiteY612" fmla="*/ 1190965 h 1786213"/>
                                <a:gd name="connsiteX613" fmla="*/ 1302167 w 1823462"/>
                                <a:gd name="connsiteY613" fmla="*/ 1144817 h 1786213"/>
                                <a:gd name="connsiteX614" fmla="*/ 1265540 w 1823462"/>
                                <a:gd name="connsiteY614" fmla="*/ 1099662 h 1786213"/>
                                <a:gd name="connsiteX615" fmla="*/ 1255434 w 1823462"/>
                                <a:gd name="connsiteY615" fmla="*/ 1090666 h 1786213"/>
                                <a:gd name="connsiteX616" fmla="*/ 1234346 w 1823462"/>
                                <a:gd name="connsiteY616" fmla="*/ 1070629 h 1786213"/>
                                <a:gd name="connsiteX617" fmla="*/ 1219626 w 1823462"/>
                                <a:gd name="connsiteY617" fmla="*/ 1053104 h 1786213"/>
                                <a:gd name="connsiteX618" fmla="*/ 1207533 w 1823462"/>
                                <a:gd name="connsiteY618" fmla="*/ 1038150 h 1786213"/>
                                <a:gd name="connsiteX619" fmla="*/ 1201692 w 1823462"/>
                                <a:gd name="connsiteY619" fmla="*/ 1033126 h 1786213"/>
                                <a:gd name="connsiteX620" fmla="*/ 1198129 w 1823462"/>
                                <a:gd name="connsiteY620" fmla="*/ 1032308 h 1786213"/>
                                <a:gd name="connsiteX621" fmla="*/ 1208059 w 1823462"/>
                                <a:gd name="connsiteY621" fmla="*/ 992119 h 1786213"/>
                                <a:gd name="connsiteX622" fmla="*/ 1234229 w 1823462"/>
                                <a:gd name="connsiteY622" fmla="*/ 902217 h 1786213"/>
                                <a:gd name="connsiteX623" fmla="*/ 1334938 w 1823462"/>
                                <a:gd name="connsiteY623" fmla="*/ 1010578 h 1786213"/>
                                <a:gd name="connsiteX624" fmla="*/ 1340779 w 1823462"/>
                                <a:gd name="connsiteY624" fmla="*/ 1010578 h 1786213"/>
                                <a:gd name="connsiteX625" fmla="*/ 1344985 w 1823462"/>
                                <a:gd name="connsiteY625" fmla="*/ 1006314 h 1786213"/>
                                <a:gd name="connsiteX626" fmla="*/ 1336223 w 1823462"/>
                                <a:gd name="connsiteY626" fmla="*/ 947022 h 1786213"/>
                                <a:gd name="connsiteX627" fmla="*/ 1312857 w 1823462"/>
                                <a:gd name="connsiteY627" fmla="*/ 913608 h 1786213"/>
                                <a:gd name="connsiteX628" fmla="*/ 1254383 w 1823462"/>
                                <a:gd name="connsiteY628" fmla="*/ 840705 h 1786213"/>
                                <a:gd name="connsiteX629" fmla="*/ 1283065 w 1823462"/>
                                <a:gd name="connsiteY629" fmla="*/ 760325 h 1786213"/>
                                <a:gd name="connsiteX630" fmla="*/ 1294748 w 1823462"/>
                                <a:gd name="connsiteY630" fmla="*/ 815937 h 1786213"/>
                                <a:gd name="connsiteX631" fmla="*/ 1333127 w 1823462"/>
                                <a:gd name="connsiteY631" fmla="*/ 871315 h 1786213"/>
                                <a:gd name="connsiteX632" fmla="*/ 1358772 w 1823462"/>
                                <a:gd name="connsiteY632" fmla="*/ 892228 h 1786213"/>
                                <a:gd name="connsiteX633" fmla="*/ 1362043 w 1823462"/>
                                <a:gd name="connsiteY633" fmla="*/ 894506 h 1786213"/>
                                <a:gd name="connsiteX634" fmla="*/ 1387921 w 1823462"/>
                                <a:gd name="connsiteY634" fmla="*/ 904437 h 1786213"/>
                                <a:gd name="connsiteX635" fmla="*/ 1404569 w 1823462"/>
                                <a:gd name="connsiteY635" fmla="*/ 871899 h 1786213"/>
                                <a:gd name="connsiteX636" fmla="*/ 1392886 w 1823462"/>
                                <a:gd name="connsiteY636" fmla="*/ 834221 h 1786213"/>
                                <a:gd name="connsiteX637" fmla="*/ 1390199 w 1823462"/>
                                <a:gd name="connsiteY637" fmla="*/ 829372 h 1786213"/>
                                <a:gd name="connsiteX638" fmla="*/ 1346329 w 1823462"/>
                                <a:gd name="connsiteY638" fmla="*/ 760851 h 1786213"/>
                                <a:gd name="connsiteX639" fmla="*/ 1324306 w 1823462"/>
                                <a:gd name="connsiteY639" fmla="*/ 732753 h 1786213"/>
                                <a:gd name="connsiteX640" fmla="*/ 1316420 w 1823462"/>
                                <a:gd name="connsiteY640" fmla="*/ 723056 h 1786213"/>
                                <a:gd name="connsiteX641" fmla="*/ 1303978 w 1823462"/>
                                <a:gd name="connsiteY641" fmla="*/ 705531 h 1786213"/>
                                <a:gd name="connsiteX642" fmla="*/ 1336223 w 1823462"/>
                                <a:gd name="connsiteY642" fmla="*/ 626086 h 1786213"/>
                                <a:gd name="connsiteX643" fmla="*/ 1359239 w 1823462"/>
                                <a:gd name="connsiteY643" fmla="*/ 695367 h 1786213"/>
                                <a:gd name="connsiteX644" fmla="*/ 1444175 w 1823462"/>
                                <a:gd name="connsiteY644" fmla="*/ 782990 h 1786213"/>
                                <a:gd name="connsiteX645" fmla="*/ 1466315 w 1823462"/>
                                <a:gd name="connsiteY645" fmla="*/ 789883 h 1786213"/>
                                <a:gd name="connsiteX646" fmla="*/ 1479342 w 1823462"/>
                                <a:gd name="connsiteY646" fmla="*/ 775922 h 1786213"/>
                                <a:gd name="connsiteX647" fmla="*/ 1471222 w 1823462"/>
                                <a:gd name="connsiteY647" fmla="*/ 717799 h 1786213"/>
                                <a:gd name="connsiteX648" fmla="*/ 1441663 w 1823462"/>
                                <a:gd name="connsiteY648" fmla="*/ 677959 h 1786213"/>
                                <a:gd name="connsiteX649" fmla="*/ 1394522 w 1823462"/>
                                <a:gd name="connsiteY649" fmla="*/ 625385 h 1786213"/>
                                <a:gd name="connsiteX650" fmla="*/ 1381670 w 1823462"/>
                                <a:gd name="connsiteY650" fmla="*/ 611832 h 1786213"/>
                                <a:gd name="connsiteX651" fmla="*/ 1371565 w 1823462"/>
                                <a:gd name="connsiteY651" fmla="*/ 601259 h 1786213"/>
                                <a:gd name="connsiteX652" fmla="*/ 1368936 w 1823462"/>
                                <a:gd name="connsiteY652" fmla="*/ 598397 h 1786213"/>
                                <a:gd name="connsiteX653" fmla="*/ 1355150 w 1823462"/>
                                <a:gd name="connsiteY653" fmla="*/ 581632 h 1786213"/>
                                <a:gd name="connsiteX654" fmla="*/ 1417187 w 1823462"/>
                                <a:gd name="connsiteY654" fmla="*/ 448152 h 1786213"/>
                                <a:gd name="connsiteX655" fmla="*/ 1427469 w 1823462"/>
                                <a:gd name="connsiteY655" fmla="*/ 558499 h 1786213"/>
                                <a:gd name="connsiteX656" fmla="*/ 1511938 w 1823462"/>
                                <a:gd name="connsiteY656" fmla="*/ 660142 h 1786213"/>
                                <a:gd name="connsiteX657" fmla="*/ 1518772 w 1823462"/>
                                <a:gd name="connsiteY657" fmla="*/ 659091 h 1786213"/>
                                <a:gd name="connsiteX658" fmla="*/ 1516728 w 1823462"/>
                                <a:gd name="connsiteY658" fmla="*/ 581339 h 1786213"/>
                                <a:gd name="connsiteX659" fmla="*/ 1513398 w 1823462"/>
                                <a:gd name="connsiteY659" fmla="*/ 575498 h 1786213"/>
                                <a:gd name="connsiteX660" fmla="*/ 1435004 w 1823462"/>
                                <a:gd name="connsiteY660" fmla="*/ 446224 h 1786213"/>
                                <a:gd name="connsiteX661" fmla="*/ 1443650 w 1823462"/>
                                <a:gd name="connsiteY661" fmla="*/ 448444 h 1786213"/>
                                <a:gd name="connsiteX662" fmla="*/ 1446881 w 1823462"/>
                                <a:gd name="connsiteY662" fmla="*/ 438549 h 1786213"/>
                                <a:gd name="connsiteX663" fmla="*/ 1446863 w 1823462"/>
                                <a:gd name="connsiteY663" fmla="*/ 438513 h 1786213"/>
                                <a:gd name="connsiteX664" fmla="*/ 1443708 w 1823462"/>
                                <a:gd name="connsiteY664" fmla="*/ 432672 h 1786213"/>
                                <a:gd name="connsiteX665" fmla="*/ 1433193 w 1823462"/>
                                <a:gd name="connsiteY665" fmla="*/ 416607 h 1786213"/>
                                <a:gd name="connsiteX666" fmla="*/ 1554347 w 1823462"/>
                                <a:gd name="connsiteY666" fmla="*/ 209115 h 1786213"/>
                                <a:gd name="connsiteX667" fmla="*/ 1722175 w 1823462"/>
                                <a:gd name="connsiteY667" fmla="*/ 247494 h 1786213"/>
                                <a:gd name="connsiteX668" fmla="*/ 1731113 w 1823462"/>
                                <a:gd name="connsiteY668" fmla="*/ 242178 h 1786213"/>
                                <a:gd name="connsiteX669" fmla="*/ 1730471 w 1823462"/>
                                <a:gd name="connsiteY669" fmla="*/ 236804 h 1786213"/>
                                <a:gd name="connsiteX670" fmla="*/ 1725856 w 1823462"/>
                                <a:gd name="connsiteY670" fmla="*/ 233240 h 1786213"/>
                                <a:gd name="connsiteX671" fmla="*/ 1578356 w 1823462"/>
                                <a:gd name="connsiteY671" fmla="*/ 198892 h 1786213"/>
                                <a:gd name="connsiteX672" fmla="*/ 1822008 w 1823462"/>
                                <a:gd name="connsiteY672" fmla="*/ 40235 h 1786213"/>
                                <a:gd name="connsiteX673" fmla="*/ 1822650 w 1823462"/>
                                <a:gd name="connsiteY673" fmla="*/ 32174 h 1786213"/>
                                <a:gd name="connsiteX674" fmla="*/ 1820723 w 1823462"/>
                                <a:gd name="connsiteY674" fmla="*/ 29895 h 1786213"/>
                                <a:gd name="connsiteX675" fmla="*/ 1810472 w 1823462"/>
                                <a:gd name="connsiteY675" fmla="*/ 31142 h 1786213"/>
                                <a:gd name="connsiteX676" fmla="*/ 1810441 w 1823462"/>
                                <a:gd name="connsiteY676" fmla="*/ 31181 h 1786213"/>
                                <a:gd name="connsiteX677" fmla="*/ 1571872 w 1823462"/>
                                <a:gd name="connsiteY677" fmla="*/ 184171 h 1786213"/>
                                <a:gd name="connsiteX678" fmla="*/ 1719897 w 1823462"/>
                                <a:gd name="connsiteY678" fmla="*/ 37139 h 1786213"/>
                                <a:gd name="connsiteX679" fmla="*/ 1722117 w 1823462"/>
                                <a:gd name="connsiteY679" fmla="*/ 27559 h 1786213"/>
                                <a:gd name="connsiteX680" fmla="*/ 1721767 w 1823462"/>
                                <a:gd name="connsiteY680" fmla="*/ 26916 h 1786213"/>
                                <a:gd name="connsiteX681" fmla="*/ 1711544 w 1823462"/>
                                <a:gd name="connsiteY681" fmla="*/ 25047 h 1786213"/>
                                <a:gd name="connsiteX682" fmla="*/ 1546812 w 1823462"/>
                                <a:gd name="connsiteY682" fmla="*/ 193226 h 1786213"/>
                                <a:gd name="connsiteX683" fmla="*/ 1546812 w 1823462"/>
                                <a:gd name="connsiteY683" fmla="*/ 193226 h 1786213"/>
                                <a:gd name="connsiteX684" fmla="*/ 1239370 w 1823462"/>
                                <a:gd name="connsiteY684" fmla="*/ 201930 h 1786213"/>
                                <a:gd name="connsiteX685" fmla="*/ 1207066 w 1823462"/>
                                <a:gd name="connsiteY685" fmla="*/ 213613 h 1786213"/>
                                <a:gd name="connsiteX686" fmla="*/ 1053900 w 1823462"/>
                                <a:gd name="connsiteY686" fmla="*/ 264727 h 1786213"/>
                                <a:gd name="connsiteX687" fmla="*/ 980121 w 1823462"/>
                                <a:gd name="connsiteY687" fmla="*/ 166939 h 1786213"/>
                                <a:gd name="connsiteX688" fmla="*/ 910723 w 1823462"/>
                                <a:gd name="connsiteY688" fmla="*/ 135219 h 1786213"/>
                                <a:gd name="connsiteX689" fmla="*/ 907511 w 1823462"/>
                                <a:gd name="connsiteY689" fmla="*/ 141061 h 1786213"/>
                                <a:gd name="connsiteX690" fmla="*/ 965926 w 1823462"/>
                                <a:gd name="connsiteY690" fmla="*/ 248078 h 1786213"/>
                                <a:gd name="connsiteX691" fmla="*/ 1033163 w 1823462"/>
                                <a:gd name="connsiteY691" fmla="*/ 285931 h 1786213"/>
                                <a:gd name="connsiteX692" fmla="*/ 1025569 w 1823462"/>
                                <a:gd name="connsiteY692" fmla="*/ 294927 h 1786213"/>
                                <a:gd name="connsiteX693" fmla="*/ 924042 w 1823462"/>
                                <a:gd name="connsiteY693" fmla="*/ 302697 h 1786213"/>
                                <a:gd name="connsiteX694" fmla="*/ 915163 w 1823462"/>
                                <a:gd name="connsiteY694" fmla="*/ 286399 h 1786213"/>
                                <a:gd name="connsiteX695" fmla="*/ 913586 w 1823462"/>
                                <a:gd name="connsiteY695" fmla="*/ 283127 h 1786213"/>
                                <a:gd name="connsiteX696" fmla="*/ 907744 w 1823462"/>
                                <a:gd name="connsiteY696" fmla="*/ 270919 h 1786213"/>
                                <a:gd name="connsiteX697" fmla="*/ 900501 w 1823462"/>
                                <a:gd name="connsiteY697" fmla="*/ 255263 h 1786213"/>
                                <a:gd name="connsiteX698" fmla="*/ 871702 w 1823462"/>
                                <a:gd name="connsiteY698" fmla="*/ 197140 h 1786213"/>
                                <a:gd name="connsiteX699" fmla="*/ 865393 w 1823462"/>
                                <a:gd name="connsiteY699" fmla="*/ 185048 h 1786213"/>
                                <a:gd name="connsiteX700" fmla="*/ 801136 w 1823462"/>
                                <a:gd name="connsiteY700" fmla="*/ 132473 h 1786213"/>
                                <a:gd name="connsiteX701" fmla="*/ 784662 w 1823462"/>
                                <a:gd name="connsiteY701" fmla="*/ 139658 h 1786213"/>
                                <a:gd name="connsiteX702" fmla="*/ 783319 w 1823462"/>
                                <a:gd name="connsiteY702" fmla="*/ 161564 h 1786213"/>
                                <a:gd name="connsiteX703" fmla="*/ 829701 w 1823462"/>
                                <a:gd name="connsiteY703" fmla="*/ 264259 h 1786213"/>
                                <a:gd name="connsiteX704" fmla="*/ 878010 w 1823462"/>
                                <a:gd name="connsiteY704" fmla="*/ 305150 h 1786213"/>
                                <a:gd name="connsiteX705" fmla="*/ 803881 w 1823462"/>
                                <a:gd name="connsiteY705" fmla="*/ 307896 h 1786213"/>
                                <a:gd name="connsiteX706" fmla="*/ 794359 w 1823462"/>
                                <a:gd name="connsiteY706" fmla="*/ 292708 h 1786213"/>
                                <a:gd name="connsiteX707" fmla="*/ 789394 w 1823462"/>
                                <a:gd name="connsiteY707" fmla="*/ 283712 h 1786213"/>
                                <a:gd name="connsiteX708" fmla="*/ 772337 w 1823462"/>
                                <a:gd name="connsiteY708" fmla="*/ 254504 h 1786213"/>
                                <a:gd name="connsiteX709" fmla="*/ 725604 w 1823462"/>
                                <a:gd name="connsiteY709" fmla="*/ 190247 h 1786213"/>
                                <a:gd name="connsiteX710" fmla="*/ 697565 w 1823462"/>
                                <a:gd name="connsiteY710" fmla="*/ 167640 h 1786213"/>
                                <a:gd name="connsiteX711" fmla="*/ 663976 w 1823462"/>
                                <a:gd name="connsiteY711" fmla="*/ 171962 h 1786213"/>
                                <a:gd name="connsiteX712" fmla="*/ 663976 w 1823462"/>
                                <a:gd name="connsiteY712" fmla="*/ 198133 h 1786213"/>
                                <a:gd name="connsiteX713" fmla="*/ 664852 w 1823462"/>
                                <a:gd name="connsiteY713" fmla="*/ 201638 h 1786213"/>
                                <a:gd name="connsiteX714" fmla="*/ 674140 w 1823462"/>
                                <a:gd name="connsiteY714" fmla="*/ 230845 h 1786213"/>
                                <a:gd name="connsiteX715" fmla="*/ 708313 w 1823462"/>
                                <a:gd name="connsiteY715" fmla="*/ 282427 h 1786213"/>
                                <a:gd name="connsiteX716" fmla="*/ 748503 w 1823462"/>
                                <a:gd name="connsiteY716" fmla="*/ 309122 h 1786213"/>
                                <a:gd name="connsiteX717" fmla="*/ 675542 w 1823462"/>
                                <a:gd name="connsiteY717" fmla="*/ 309122 h 1786213"/>
                                <a:gd name="connsiteX718" fmla="*/ 633599 w 1823462"/>
                                <a:gd name="connsiteY718" fmla="*/ 235110 h 1786213"/>
                                <a:gd name="connsiteX719" fmla="*/ 565428 w 1823462"/>
                                <a:gd name="connsiteY719" fmla="*/ 177045 h 1786213"/>
                                <a:gd name="connsiteX720" fmla="*/ 560112 w 1823462"/>
                                <a:gd name="connsiteY720" fmla="*/ 179440 h 1786213"/>
                                <a:gd name="connsiteX721" fmla="*/ 558243 w 1823462"/>
                                <a:gd name="connsiteY721" fmla="*/ 185281 h 1786213"/>
                                <a:gd name="connsiteX722" fmla="*/ 615783 w 1823462"/>
                                <a:gd name="connsiteY722" fmla="*/ 307954 h 1786213"/>
                                <a:gd name="connsiteX723" fmla="*/ 534001 w 1823462"/>
                                <a:gd name="connsiteY723" fmla="*/ 302113 h 1786213"/>
                                <a:gd name="connsiteX724" fmla="*/ 498017 w 1823462"/>
                                <a:gd name="connsiteY724" fmla="*/ 298082 h 1786213"/>
                                <a:gd name="connsiteX725" fmla="*/ 498484 w 1823462"/>
                                <a:gd name="connsiteY725" fmla="*/ 295161 h 1786213"/>
                                <a:gd name="connsiteX726" fmla="*/ 496030 w 1823462"/>
                                <a:gd name="connsiteY726" fmla="*/ 287684 h 1786213"/>
                                <a:gd name="connsiteX727" fmla="*/ 487443 w 1823462"/>
                                <a:gd name="connsiteY727" fmla="*/ 272379 h 1786213"/>
                                <a:gd name="connsiteX728" fmla="*/ 477279 w 1823462"/>
                                <a:gd name="connsiteY728" fmla="*/ 253803 h 1786213"/>
                                <a:gd name="connsiteX729" fmla="*/ 467290 w 1823462"/>
                                <a:gd name="connsiteY729" fmla="*/ 228859 h 1786213"/>
                                <a:gd name="connsiteX730" fmla="*/ 462792 w 1823462"/>
                                <a:gd name="connsiteY730" fmla="*/ 217176 h 1786213"/>
                                <a:gd name="connsiteX731" fmla="*/ 451109 w 1823462"/>
                                <a:gd name="connsiteY731" fmla="*/ 192408 h 1786213"/>
                                <a:gd name="connsiteX732" fmla="*/ 401864 w 1823462"/>
                                <a:gd name="connsiteY732" fmla="*/ 144741 h 1786213"/>
                                <a:gd name="connsiteX733" fmla="*/ 385975 w 1823462"/>
                                <a:gd name="connsiteY733" fmla="*/ 143222 h 1786213"/>
                                <a:gd name="connsiteX734" fmla="*/ 168435 w 1823462"/>
                                <a:gd name="connsiteY734" fmla="*/ 97307 h 1786213"/>
                                <a:gd name="connsiteX735" fmla="*/ 135606 w 1823462"/>
                                <a:gd name="connsiteY735" fmla="*/ 50575 h 1786213"/>
                                <a:gd name="connsiteX736" fmla="*/ 133853 w 1823462"/>
                                <a:gd name="connsiteY736" fmla="*/ 48180 h 1786213"/>
                                <a:gd name="connsiteX737" fmla="*/ 116971 w 1823462"/>
                                <a:gd name="connsiteY737" fmla="*/ 14824 h 1786213"/>
                                <a:gd name="connsiteX738" fmla="*/ 137417 w 1823462"/>
                                <a:gd name="connsiteY738" fmla="*/ 21951 h 1786213"/>
                                <a:gd name="connsiteX739" fmla="*/ 197994 w 1823462"/>
                                <a:gd name="connsiteY739" fmla="*/ 88428 h 1786213"/>
                                <a:gd name="connsiteX740" fmla="*/ 219315 w 1823462"/>
                                <a:gd name="connsiteY740" fmla="*/ 128443 h 1786213"/>
                                <a:gd name="connsiteX741" fmla="*/ 227260 w 1823462"/>
                                <a:gd name="connsiteY741" fmla="*/ 148655 h 1786213"/>
                                <a:gd name="connsiteX742" fmla="*/ 221068 w 1823462"/>
                                <a:gd name="connsiteY742" fmla="*/ 142813 h 1786213"/>
                                <a:gd name="connsiteX743" fmla="*/ 176964 w 1823462"/>
                                <a:gd name="connsiteY743" fmla="*/ 106887 h 1786213"/>
                                <a:gd name="connsiteX744" fmla="*/ 168435 w 1823462"/>
                                <a:gd name="connsiteY744" fmla="*/ 97307 h 1786213"/>
                                <a:gd name="connsiteX745" fmla="*/ 37584 w 1823462"/>
                                <a:gd name="connsiteY745" fmla="*/ 96606 h 1786213"/>
                                <a:gd name="connsiteX746" fmla="*/ 18015 w 1823462"/>
                                <a:gd name="connsiteY746" fmla="*/ 75576 h 1786213"/>
                                <a:gd name="connsiteX747" fmla="*/ 16496 w 1823462"/>
                                <a:gd name="connsiteY747" fmla="*/ 58052 h 1786213"/>
                                <a:gd name="connsiteX748" fmla="*/ 30165 w 1823462"/>
                                <a:gd name="connsiteY748" fmla="*/ 51042 h 1786213"/>
                                <a:gd name="connsiteX749" fmla="*/ 111013 w 1823462"/>
                                <a:gd name="connsiteY749" fmla="*/ 78556 h 1786213"/>
                                <a:gd name="connsiteX750" fmla="*/ 165982 w 1823462"/>
                                <a:gd name="connsiteY750" fmla="*/ 116818 h 1786213"/>
                                <a:gd name="connsiteX751" fmla="*/ 206172 w 1823462"/>
                                <a:gd name="connsiteY751" fmla="*/ 155372 h 1786213"/>
                                <a:gd name="connsiteX752" fmla="*/ 206172 w 1823462"/>
                                <a:gd name="connsiteY752" fmla="*/ 157826 h 1786213"/>
                                <a:gd name="connsiteX753" fmla="*/ 37584 w 1823462"/>
                                <a:gd name="connsiteY753" fmla="*/ 96606 h 1786213"/>
                                <a:gd name="connsiteX754" fmla="*/ 284916 w 1823462"/>
                                <a:gd name="connsiteY754" fmla="*/ 154671 h 1786213"/>
                                <a:gd name="connsiteX755" fmla="*/ 287487 w 1823462"/>
                                <a:gd name="connsiteY755" fmla="*/ 133583 h 1786213"/>
                                <a:gd name="connsiteX756" fmla="*/ 301097 w 1823462"/>
                                <a:gd name="connsiteY756" fmla="*/ 135978 h 1786213"/>
                                <a:gd name="connsiteX757" fmla="*/ 358929 w 1823462"/>
                                <a:gd name="connsiteY757" fmla="*/ 199184 h 1786213"/>
                                <a:gd name="connsiteX758" fmla="*/ 380251 w 1823462"/>
                                <a:gd name="connsiteY758" fmla="*/ 263792 h 1786213"/>
                                <a:gd name="connsiteX759" fmla="*/ 284916 w 1823462"/>
                                <a:gd name="connsiteY759" fmla="*/ 154671 h 1786213"/>
                                <a:gd name="connsiteX760" fmla="*/ 116329 w 1823462"/>
                                <a:gd name="connsiteY760" fmla="*/ 340959 h 1786213"/>
                                <a:gd name="connsiteX761" fmla="*/ 104645 w 1823462"/>
                                <a:gd name="connsiteY761" fmla="*/ 338155 h 1786213"/>
                                <a:gd name="connsiteX762" fmla="*/ 102309 w 1823462"/>
                                <a:gd name="connsiteY762" fmla="*/ 335468 h 1786213"/>
                                <a:gd name="connsiteX763" fmla="*/ 101257 w 1823462"/>
                                <a:gd name="connsiteY763" fmla="*/ 331145 h 1786213"/>
                                <a:gd name="connsiteX764" fmla="*/ 114167 w 1823462"/>
                                <a:gd name="connsiteY764" fmla="*/ 308421 h 1786213"/>
                                <a:gd name="connsiteX765" fmla="*/ 312781 w 1823462"/>
                                <a:gd name="connsiteY765" fmla="*/ 251758 h 1786213"/>
                                <a:gd name="connsiteX766" fmla="*/ 116329 w 1823462"/>
                                <a:gd name="connsiteY766" fmla="*/ 340959 h 1786213"/>
                                <a:gd name="connsiteX767" fmla="*/ 442463 w 1823462"/>
                                <a:gd name="connsiteY767" fmla="*/ 714819 h 1786213"/>
                                <a:gd name="connsiteX768" fmla="*/ 405253 w 1823462"/>
                                <a:gd name="connsiteY768" fmla="*/ 705356 h 1786213"/>
                                <a:gd name="connsiteX769" fmla="*/ 386852 w 1823462"/>
                                <a:gd name="connsiteY769" fmla="*/ 693673 h 1786213"/>
                                <a:gd name="connsiteX770" fmla="*/ 377797 w 1823462"/>
                                <a:gd name="connsiteY770" fmla="*/ 687539 h 1786213"/>
                                <a:gd name="connsiteX771" fmla="*/ 456834 w 1823462"/>
                                <a:gd name="connsiteY771" fmla="*/ 704304 h 1786213"/>
                                <a:gd name="connsiteX772" fmla="*/ 475410 w 1823462"/>
                                <a:gd name="connsiteY772" fmla="*/ 715111 h 1786213"/>
                                <a:gd name="connsiteX773" fmla="*/ 480025 w 1823462"/>
                                <a:gd name="connsiteY773" fmla="*/ 719025 h 1786213"/>
                                <a:gd name="connsiteX774" fmla="*/ 442522 w 1823462"/>
                                <a:gd name="connsiteY774" fmla="*/ 714819 h 1786213"/>
                                <a:gd name="connsiteX775" fmla="*/ 303551 w 1823462"/>
                                <a:gd name="connsiteY775" fmla="*/ 762837 h 1786213"/>
                                <a:gd name="connsiteX776" fmla="*/ 296599 w 1823462"/>
                                <a:gd name="connsiteY776" fmla="*/ 759799 h 1786213"/>
                                <a:gd name="connsiteX777" fmla="*/ 271189 w 1823462"/>
                                <a:gd name="connsiteY777" fmla="*/ 750628 h 1786213"/>
                                <a:gd name="connsiteX778" fmla="*/ 313189 w 1823462"/>
                                <a:gd name="connsiteY778" fmla="*/ 743326 h 1786213"/>
                                <a:gd name="connsiteX779" fmla="*/ 338308 w 1823462"/>
                                <a:gd name="connsiteY779" fmla="*/ 751388 h 1786213"/>
                                <a:gd name="connsiteX780" fmla="*/ 373358 w 1823462"/>
                                <a:gd name="connsiteY780" fmla="*/ 771132 h 1786213"/>
                                <a:gd name="connsiteX781" fmla="*/ 303609 w 1823462"/>
                                <a:gd name="connsiteY781" fmla="*/ 762837 h 1786213"/>
                                <a:gd name="connsiteX782" fmla="*/ 428035 w 1823462"/>
                                <a:gd name="connsiteY782" fmla="*/ 811731 h 1786213"/>
                                <a:gd name="connsiteX783" fmla="*/ 420090 w 1823462"/>
                                <a:gd name="connsiteY783" fmla="*/ 830365 h 1786213"/>
                                <a:gd name="connsiteX784" fmla="*/ 402565 w 1823462"/>
                                <a:gd name="connsiteY784" fmla="*/ 849234 h 1786213"/>
                                <a:gd name="connsiteX785" fmla="*/ 375168 w 1823462"/>
                                <a:gd name="connsiteY785" fmla="*/ 867985 h 1786213"/>
                                <a:gd name="connsiteX786" fmla="*/ 382412 w 1823462"/>
                                <a:gd name="connsiteY786" fmla="*/ 860858 h 1786213"/>
                                <a:gd name="connsiteX787" fmla="*/ 388955 w 1823462"/>
                                <a:gd name="connsiteY787" fmla="*/ 854666 h 1786213"/>
                                <a:gd name="connsiteX788" fmla="*/ 408056 w 1823462"/>
                                <a:gd name="connsiteY788" fmla="*/ 823998 h 1786213"/>
                                <a:gd name="connsiteX789" fmla="*/ 416293 w 1823462"/>
                                <a:gd name="connsiteY789" fmla="*/ 808109 h 1786213"/>
                                <a:gd name="connsiteX790" fmla="*/ 437615 w 1823462"/>
                                <a:gd name="connsiteY790" fmla="*/ 783516 h 1786213"/>
                                <a:gd name="connsiteX791" fmla="*/ 261258 w 1823462"/>
                                <a:gd name="connsiteY791" fmla="*/ 892987 h 1786213"/>
                                <a:gd name="connsiteX792" fmla="*/ 250626 w 1823462"/>
                                <a:gd name="connsiteY792" fmla="*/ 895324 h 1786213"/>
                                <a:gd name="connsiteX793" fmla="*/ 301214 w 1823462"/>
                                <a:gd name="connsiteY793" fmla="*/ 856594 h 1786213"/>
                                <a:gd name="connsiteX794" fmla="*/ 288538 w 1823462"/>
                                <a:gd name="connsiteY794" fmla="*/ 879201 h 1786213"/>
                                <a:gd name="connsiteX795" fmla="*/ 261258 w 1823462"/>
                                <a:gd name="connsiteY795" fmla="*/ 892987 h 1786213"/>
                                <a:gd name="connsiteX796" fmla="*/ 470620 w 1823462"/>
                                <a:gd name="connsiteY796" fmla="*/ 878325 h 1786213"/>
                                <a:gd name="connsiteX797" fmla="*/ 467640 w 1823462"/>
                                <a:gd name="connsiteY797" fmla="*/ 880252 h 1786213"/>
                                <a:gd name="connsiteX798" fmla="*/ 485165 w 1823462"/>
                                <a:gd name="connsiteY798" fmla="*/ 858405 h 1786213"/>
                                <a:gd name="connsiteX799" fmla="*/ 486509 w 1823462"/>
                                <a:gd name="connsiteY799" fmla="*/ 856828 h 1786213"/>
                                <a:gd name="connsiteX800" fmla="*/ 551759 w 1823462"/>
                                <a:gd name="connsiteY800" fmla="*/ 775046 h 1786213"/>
                                <a:gd name="connsiteX801" fmla="*/ 470620 w 1823462"/>
                                <a:gd name="connsiteY801" fmla="*/ 878325 h 1786213"/>
                                <a:gd name="connsiteX802" fmla="*/ 411737 w 1823462"/>
                                <a:gd name="connsiteY802" fmla="*/ 1051352 h 1786213"/>
                                <a:gd name="connsiteX803" fmla="*/ 353730 w 1823462"/>
                                <a:gd name="connsiteY803" fmla="*/ 1050768 h 1786213"/>
                                <a:gd name="connsiteX804" fmla="*/ 314591 w 1823462"/>
                                <a:gd name="connsiteY804" fmla="*/ 1048198 h 1786213"/>
                                <a:gd name="connsiteX805" fmla="*/ 371605 w 1823462"/>
                                <a:gd name="connsiteY805" fmla="*/ 1013615 h 1786213"/>
                                <a:gd name="connsiteX806" fmla="*/ 407239 w 1823462"/>
                                <a:gd name="connsiteY806" fmla="*/ 1001290 h 1786213"/>
                                <a:gd name="connsiteX807" fmla="*/ 438257 w 1823462"/>
                                <a:gd name="connsiteY807" fmla="*/ 1011045 h 1786213"/>
                                <a:gd name="connsiteX808" fmla="*/ 462558 w 1823462"/>
                                <a:gd name="connsiteY808" fmla="*/ 1020333 h 1786213"/>
                                <a:gd name="connsiteX809" fmla="*/ 411737 w 1823462"/>
                                <a:gd name="connsiteY809" fmla="*/ 1051352 h 1786213"/>
                                <a:gd name="connsiteX810" fmla="*/ 216219 w 1823462"/>
                                <a:gd name="connsiteY810" fmla="*/ 1518210 h 1786213"/>
                                <a:gd name="connsiteX811" fmla="*/ 205062 w 1823462"/>
                                <a:gd name="connsiteY811" fmla="*/ 1529601 h 1786213"/>
                                <a:gd name="connsiteX812" fmla="*/ 191334 w 1823462"/>
                                <a:gd name="connsiteY812" fmla="*/ 1546483 h 1786213"/>
                                <a:gd name="connsiteX813" fmla="*/ 193905 w 1823462"/>
                                <a:gd name="connsiteY813" fmla="*/ 1530361 h 1786213"/>
                                <a:gd name="connsiteX814" fmla="*/ 207223 w 1823462"/>
                                <a:gd name="connsiteY814" fmla="*/ 1501620 h 1786213"/>
                                <a:gd name="connsiteX815" fmla="*/ 256468 w 1823462"/>
                                <a:gd name="connsiteY815" fmla="*/ 1439758 h 1786213"/>
                                <a:gd name="connsiteX816" fmla="*/ 261375 w 1823462"/>
                                <a:gd name="connsiteY816" fmla="*/ 1437071 h 1786213"/>
                                <a:gd name="connsiteX817" fmla="*/ 239294 w 1823462"/>
                                <a:gd name="connsiteY817" fmla="*/ 1492215 h 1786213"/>
                                <a:gd name="connsiteX818" fmla="*/ 216219 w 1823462"/>
                                <a:gd name="connsiteY818" fmla="*/ 1518210 h 1786213"/>
                                <a:gd name="connsiteX819" fmla="*/ 320783 w 1823462"/>
                                <a:gd name="connsiteY819" fmla="*/ 1508571 h 1786213"/>
                                <a:gd name="connsiteX820" fmla="*/ 323704 w 1823462"/>
                                <a:gd name="connsiteY820" fmla="*/ 1550163 h 1786213"/>
                                <a:gd name="connsiteX821" fmla="*/ 324055 w 1823462"/>
                                <a:gd name="connsiteY821" fmla="*/ 1573530 h 1786213"/>
                                <a:gd name="connsiteX822" fmla="*/ 314825 w 1823462"/>
                                <a:gd name="connsiteY822" fmla="*/ 1563015 h 1786213"/>
                                <a:gd name="connsiteX823" fmla="*/ 285909 w 1823462"/>
                                <a:gd name="connsiteY823" fmla="*/ 1503723 h 1786213"/>
                                <a:gd name="connsiteX824" fmla="*/ 279717 w 1823462"/>
                                <a:gd name="connsiteY824" fmla="*/ 1481525 h 1786213"/>
                                <a:gd name="connsiteX825" fmla="*/ 280243 w 1823462"/>
                                <a:gd name="connsiteY825" fmla="*/ 1464526 h 1786213"/>
                                <a:gd name="connsiteX826" fmla="*/ 282171 w 1823462"/>
                                <a:gd name="connsiteY826" fmla="*/ 1443613 h 1786213"/>
                                <a:gd name="connsiteX827" fmla="*/ 320783 w 1823462"/>
                                <a:gd name="connsiteY827" fmla="*/ 1508571 h 1786213"/>
                                <a:gd name="connsiteX828" fmla="*/ 504325 w 1823462"/>
                                <a:gd name="connsiteY828" fmla="*/ 1058771 h 1786213"/>
                                <a:gd name="connsiteX829" fmla="*/ 516359 w 1823462"/>
                                <a:gd name="connsiteY829" fmla="*/ 1091951 h 1786213"/>
                                <a:gd name="connsiteX830" fmla="*/ 503274 w 1823462"/>
                                <a:gd name="connsiteY830" fmla="*/ 1135003 h 1786213"/>
                                <a:gd name="connsiteX831" fmla="*/ 488203 w 1823462"/>
                                <a:gd name="connsiteY831" fmla="*/ 1163919 h 1786213"/>
                                <a:gd name="connsiteX832" fmla="*/ 486275 w 1823462"/>
                                <a:gd name="connsiteY832" fmla="*/ 1158077 h 1786213"/>
                                <a:gd name="connsiteX833" fmla="*/ 483004 w 1823462"/>
                                <a:gd name="connsiteY833" fmla="*/ 1147446 h 1786213"/>
                                <a:gd name="connsiteX834" fmla="*/ 487151 w 1823462"/>
                                <a:gd name="connsiteY834" fmla="*/ 1080910 h 1786213"/>
                                <a:gd name="connsiteX835" fmla="*/ 496907 w 1823462"/>
                                <a:gd name="connsiteY835" fmla="*/ 1044225 h 1786213"/>
                                <a:gd name="connsiteX836" fmla="*/ 301214 w 1823462"/>
                                <a:gd name="connsiteY836" fmla="*/ 1193711 h 1786213"/>
                                <a:gd name="connsiteX837" fmla="*/ 285734 w 1823462"/>
                                <a:gd name="connsiteY837" fmla="*/ 1193127 h 1786213"/>
                                <a:gd name="connsiteX838" fmla="*/ 267508 w 1823462"/>
                                <a:gd name="connsiteY838" fmla="*/ 1192543 h 1786213"/>
                                <a:gd name="connsiteX839" fmla="*/ 249984 w 1823462"/>
                                <a:gd name="connsiteY839" fmla="*/ 1196457 h 1786213"/>
                                <a:gd name="connsiteX840" fmla="*/ 260440 w 1823462"/>
                                <a:gd name="connsiteY840" fmla="*/ 1180801 h 1786213"/>
                                <a:gd name="connsiteX841" fmla="*/ 289297 w 1823462"/>
                                <a:gd name="connsiteY841" fmla="*/ 1143065 h 1786213"/>
                                <a:gd name="connsiteX842" fmla="*/ 346136 w 1823462"/>
                                <a:gd name="connsiteY842" fmla="*/ 1113857 h 1786213"/>
                                <a:gd name="connsiteX843" fmla="*/ 392401 w 1823462"/>
                                <a:gd name="connsiteY843" fmla="*/ 1121568 h 1786213"/>
                                <a:gd name="connsiteX844" fmla="*/ 392927 w 1823462"/>
                                <a:gd name="connsiteY844" fmla="*/ 1121568 h 1786213"/>
                                <a:gd name="connsiteX845" fmla="*/ 390649 w 1823462"/>
                                <a:gd name="connsiteY845" fmla="*/ 1125189 h 1786213"/>
                                <a:gd name="connsiteX846" fmla="*/ 390649 w 1823462"/>
                                <a:gd name="connsiteY846" fmla="*/ 1126183 h 1786213"/>
                                <a:gd name="connsiteX847" fmla="*/ 349991 w 1823462"/>
                                <a:gd name="connsiteY847" fmla="*/ 1164386 h 1786213"/>
                                <a:gd name="connsiteX848" fmla="*/ 301214 w 1823462"/>
                                <a:gd name="connsiteY848" fmla="*/ 1193711 h 1786213"/>
                                <a:gd name="connsiteX849" fmla="*/ 303259 w 1823462"/>
                                <a:gd name="connsiteY849" fmla="*/ 1297866 h 1786213"/>
                                <a:gd name="connsiteX850" fmla="*/ 263302 w 1823462"/>
                                <a:gd name="connsiteY850" fmla="*/ 1346234 h 1786213"/>
                                <a:gd name="connsiteX851" fmla="*/ 248757 w 1823462"/>
                                <a:gd name="connsiteY851" fmla="*/ 1355114 h 1786213"/>
                                <a:gd name="connsiteX852" fmla="*/ 244259 w 1823462"/>
                                <a:gd name="connsiteY852" fmla="*/ 1357684 h 1786213"/>
                                <a:gd name="connsiteX853" fmla="*/ 193788 w 1823462"/>
                                <a:gd name="connsiteY853" fmla="*/ 1394135 h 1786213"/>
                                <a:gd name="connsiteX854" fmla="*/ 257052 w 1823462"/>
                                <a:gd name="connsiteY854" fmla="*/ 1293368 h 1786213"/>
                                <a:gd name="connsiteX855" fmla="*/ 312781 w 1823462"/>
                                <a:gd name="connsiteY855" fmla="*/ 1280809 h 1786213"/>
                                <a:gd name="connsiteX856" fmla="*/ 312781 w 1823462"/>
                                <a:gd name="connsiteY856" fmla="*/ 1280809 h 1786213"/>
                                <a:gd name="connsiteX857" fmla="*/ 310853 w 1823462"/>
                                <a:gd name="connsiteY857" fmla="*/ 1285716 h 1786213"/>
                                <a:gd name="connsiteX858" fmla="*/ 337023 w 1823462"/>
                                <a:gd name="connsiteY858" fmla="*/ 1316734 h 1786213"/>
                                <a:gd name="connsiteX859" fmla="*/ 354548 w 1823462"/>
                                <a:gd name="connsiteY859" fmla="*/ 1337180 h 1786213"/>
                                <a:gd name="connsiteX860" fmla="*/ 364011 w 1823462"/>
                                <a:gd name="connsiteY860" fmla="*/ 1347403 h 1786213"/>
                                <a:gd name="connsiteX861" fmla="*/ 402332 w 1823462"/>
                                <a:gd name="connsiteY861" fmla="*/ 1439933 h 1786213"/>
                                <a:gd name="connsiteX862" fmla="*/ 409458 w 1823462"/>
                                <a:gd name="connsiteY862" fmla="*/ 1469141 h 1786213"/>
                                <a:gd name="connsiteX863" fmla="*/ 339769 w 1823462"/>
                                <a:gd name="connsiteY863" fmla="*/ 1395712 h 1786213"/>
                                <a:gd name="connsiteX864" fmla="*/ 323003 w 1823462"/>
                                <a:gd name="connsiteY864" fmla="*/ 1367848 h 1786213"/>
                                <a:gd name="connsiteX865" fmla="*/ 328845 w 1823462"/>
                                <a:gd name="connsiteY865" fmla="*/ 1294712 h 1786213"/>
                                <a:gd name="connsiteX866" fmla="*/ 337023 w 1823462"/>
                                <a:gd name="connsiteY866" fmla="*/ 1316734 h 1786213"/>
                                <a:gd name="connsiteX867" fmla="*/ 407940 w 1823462"/>
                                <a:gd name="connsiteY867" fmla="*/ 1160122 h 1786213"/>
                                <a:gd name="connsiteX868" fmla="*/ 411912 w 1823462"/>
                                <a:gd name="connsiteY868" fmla="*/ 1165263 h 1786213"/>
                                <a:gd name="connsiteX869" fmla="*/ 426457 w 1823462"/>
                                <a:gd name="connsiteY869" fmla="*/ 1230162 h 1786213"/>
                                <a:gd name="connsiteX870" fmla="*/ 409575 w 1823462"/>
                                <a:gd name="connsiteY870" fmla="*/ 1288578 h 1786213"/>
                                <a:gd name="connsiteX871" fmla="*/ 401105 w 1823462"/>
                                <a:gd name="connsiteY871" fmla="*/ 1264628 h 1786213"/>
                                <a:gd name="connsiteX872" fmla="*/ 398184 w 1823462"/>
                                <a:gd name="connsiteY872" fmla="*/ 1258786 h 1786213"/>
                                <a:gd name="connsiteX873" fmla="*/ 393920 w 1823462"/>
                                <a:gd name="connsiteY873" fmla="*/ 1250024 h 1786213"/>
                                <a:gd name="connsiteX874" fmla="*/ 393160 w 1823462"/>
                                <a:gd name="connsiteY874" fmla="*/ 1198151 h 1786213"/>
                                <a:gd name="connsiteX875" fmla="*/ 401163 w 1823462"/>
                                <a:gd name="connsiteY875" fmla="*/ 1151009 h 1786213"/>
                                <a:gd name="connsiteX876" fmla="*/ 407940 w 1823462"/>
                                <a:gd name="connsiteY876" fmla="*/ 1160122 h 1786213"/>
                                <a:gd name="connsiteX877" fmla="*/ 506195 w 1823462"/>
                                <a:gd name="connsiteY877" fmla="*/ 1270352 h 1786213"/>
                                <a:gd name="connsiteX878" fmla="*/ 515775 w 1823462"/>
                                <a:gd name="connsiteY878" fmla="*/ 1267081 h 1786213"/>
                                <a:gd name="connsiteX879" fmla="*/ 492409 w 1823462"/>
                                <a:gd name="connsiteY879" fmla="*/ 1312879 h 1786213"/>
                                <a:gd name="connsiteX880" fmla="*/ 440477 w 1823462"/>
                                <a:gd name="connsiteY880" fmla="*/ 1345008 h 1786213"/>
                                <a:gd name="connsiteX881" fmla="*/ 452920 w 1823462"/>
                                <a:gd name="connsiteY881" fmla="*/ 1323394 h 1786213"/>
                                <a:gd name="connsiteX882" fmla="*/ 496965 w 1823462"/>
                                <a:gd name="connsiteY882" fmla="*/ 1273624 h 1786213"/>
                                <a:gd name="connsiteX883" fmla="*/ 506195 w 1823462"/>
                                <a:gd name="connsiteY883" fmla="*/ 1270352 h 1786213"/>
                                <a:gd name="connsiteX884" fmla="*/ 495213 w 1823462"/>
                                <a:gd name="connsiteY884" fmla="*/ 1465285 h 1786213"/>
                                <a:gd name="connsiteX885" fmla="*/ 444041 w 1823462"/>
                                <a:gd name="connsiteY885" fmla="*/ 1513654 h 1786213"/>
                                <a:gd name="connsiteX886" fmla="*/ 513555 w 1823462"/>
                                <a:gd name="connsiteY886" fmla="*/ 1421415 h 1786213"/>
                                <a:gd name="connsiteX887" fmla="*/ 506487 w 1823462"/>
                                <a:gd name="connsiteY887" fmla="*/ 1439407 h 1786213"/>
                                <a:gd name="connsiteX888" fmla="*/ 495213 w 1823462"/>
                                <a:gd name="connsiteY888" fmla="*/ 1465286 h 1786213"/>
                                <a:gd name="connsiteX889" fmla="*/ 612862 w 1823462"/>
                                <a:gd name="connsiteY889" fmla="*/ 1527673 h 1786213"/>
                                <a:gd name="connsiteX890" fmla="*/ 630387 w 1823462"/>
                                <a:gd name="connsiteY890" fmla="*/ 1605600 h 1786213"/>
                                <a:gd name="connsiteX891" fmla="*/ 616016 w 1823462"/>
                                <a:gd name="connsiteY891" fmla="*/ 1592865 h 1786213"/>
                                <a:gd name="connsiteX892" fmla="*/ 600945 w 1823462"/>
                                <a:gd name="connsiteY892" fmla="*/ 1579196 h 1786213"/>
                                <a:gd name="connsiteX893" fmla="*/ 583654 w 1823462"/>
                                <a:gd name="connsiteY893" fmla="*/ 1552734 h 1786213"/>
                                <a:gd name="connsiteX894" fmla="*/ 561982 w 1823462"/>
                                <a:gd name="connsiteY894" fmla="*/ 1462598 h 1786213"/>
                                <a:gd name="connsiteX895" fmla="*/ 612862 w 1823462"/>
                                <a:gd name="connsiteY895" fmla="*/ 1527673 h 1786213"/>
                                <a:gd name="connsiteX896" fmla="*/ 620982 w 1823462"/>
                                <a:gd name="connsiteY896" fmla="*/ 1393609 h 1786213"/>
                                <a:gd name="connsiteX897" fmla="*/ 646451 w 1823462"/>
                                <a:gd name="connsiteY897" fmla="*/ 1425738 h 1786213"/>
                                <a:gd name="connsiteX898" fmla="*/ 663158 w 1823462"/>
                                <a:gd name="connsiteY898" fmla="*/ 1451383 h 1786213"/>
                                <a:gd name="connsiteX899" fmla="*/ 657842 w 1823462"/>
                                <a:gd name="connsiteY899" fmla="*/ 1447118 h 1786213"/>
                                <a:gd name="connsiteX900" fmla="*/ 623260 w 1823462"/>
                                <a:gd name="connsiteY900" fmla="*/ 1423752 h 1786213"/>
                                <a:gd name="connsiteX901" fmla="*/ 614556 w 1823462"/>
                                <a:gd name="connsiteY901" fmla="*/ 1420130 h 1786213"/>
                                <a:gd name="connsiteX902" fmla="*/ 605501 w 1823462"/>
                                <a:gd name="connsiteY902" fmla="*/ 1416333 h 1786213"/>
                                <a:gd name="connsiteX903" fmla="*/ 554855 w 1823462"/>
                                <a:gd name="connsiteY903" fmla="*/ 1357917 h 1786213"/>
                                <a:gd name="connsiteX904" fmla="*/ 553979 w 1823462"/>
                                <a:gd name="connsiteY904" fmla="*/ 1356282 h 1786213"/>
                                <a:gd name="connsiteX905" fmla="*/ 621098 w 1823462"/>
                                <a:gd name="connsiteY905" fmla="*/ 1393609 h 1786213"/>
                                <a:gd name="connsiteX906" fmla="*/ 482069 w 1823462"/>
                                <a:gd name="connsiteY906" fmla="*/ 1730551 h 1786213"/>
                                <a:gd name="connsiteX907" fmla="*/ 485983 w 1823462"/>
                                <a:gd name="connsiteY907" fmla="*/ 1718868 h 1786213"/>
                                <a:gd name="connsiteX908" fmla="*/ 502573 w 1823462"/>
                                <a:gd name="connsiteY908" fmla="*/ 1677334 h 1786213"/>
                                <a:gd name="connsiteX909" fmla="*/ 547027 w 1823462"/>
                                <a:gd name="connsiteY909" fmla="*/ 1630018 h 1786213"/>
                                <a:gd name="connsiteX910" fmla="*/ 539200 w 1823462"/>
                                <a:gd name="connsiteY910" fmla="*/ 1661854 h 1786213"/>
                                <a:gd name="connsiteX911" fmla="*/ 531722 w 1823462"/>
                                <a:gd name="connsiteY911" fmla="*/ 1684286 h 1786213"/>
                                <a:gd name="connsiteX912" fmla="*/ 510284 w 1823462"/>
                                <a:gd name="connsiteY912" fmla="*/ 1707010 h 1786213"/>
                                <a:gd name="connsiteX913" fmla="*/ 565604 w 1823462"/>
                                <a:gd name="connsiteY913" fmla="*/ 1644213 h 1786213"/>
                                <a:gd name="connsiteX914" fmla="*/ 571971 w 1823462"/>
                                <a:gd name="connsiteY914" fmla="*/ 1666703 h 1786213"/>
                                <a:gd name="connsiteX915" fmla="*/ 582135 w 1823462"/>
                                <a:gd name="connsiteY915" fmla="*/ 1725118 h 1786213"/>
                                <a:gd name="connsiteX916" fmla="*/ 580383 w 1823462"/>
                                <a:gd name="connsiteY916" fmla="*/ 1760168 h 1786213"/>
                                <a:gd name="connsiteX917" fmla="*/ 562215 w 1823462"/>
                                <a:gd name="connsiteY917" fmla="*/ 1694333 h 1786213"/>
                                <a:gd name="connsiteX918" fmla="*/ 563150 w 1823462"/>
                                <a:gd name="connsiteY918" fmla="*/ 1665126 h 1786213"/>
                                <a:gd name="connsiteX919" fmla="*/ 564611 w 1823462"/>
                                <a:gd name="connsiteY919" fmla="*/ 1641759 h 1786213"/>
                                <a:gd name="connsiteX920" fmla="*/ 565604 w 1823462"/>
                                <a:gd name="connsiteY920" fmla="*/ 1644096 h 1786213"/>
                                <a:gd name="connsiteX921" fmla="*/ 564377 w 1823462"/>
                                <a:gd name="connsiteY921" fmla="*/ 1206095 h 1786213"/>
                                <a:gd name="connsiteX922" fmla="*/ 584530 w 1823462"/>
                                <a:gd name="connsiteY922" fmla="*/ 1215675 h 1786213"/>
                                <a:gd name="connsiteX923" fmla="*/ 589379 w 1823462"/>
                                <a:gd name="connsiteY923" fmla="*/ 1217486 h 1786213"/>
                                <a:gd name="connsiteX924" fmla="*/ 619696 w 1823462"/>
                                <a:gd name="connsiteY924" fmla="*/ 1235011 h 1786213"/>
                                <a:gd name="connsiteX925" fmla="*/ 656206 w 1823462"/>
                                <a:gd name="connsiteY925" fmla="*/ 1297107 h 1786213"/>
                                <a:gd name="connsiteX926" fmla="*/ 655272 w 1823462"/>
                                <a:gd name="connsiteY926" fmla="*/ 1296523 h 1786213"/>
                                <a:gd name="connsiteX927" fmla="*/ 636228 w 1823462"/>
                                <a:gd name="connsiteY927" fmla="*/ 1286592 h 1786213"/>
                                <a:gd name="connsiteX928" fmla="*/ 622150 w 1823462"/>
                                <a:gd name="connsiteY928" fmla="*/ 1279933 h 1786213"/>
                                <a:gd name="connsiteX929" fmla="*/ 557542 w 1823462"/>
                                <a:gd name="connsiteY929" fmla="*/ 1199961 h 1786213"/>
                                <a:gd name="connsiteX930" fmla="*/ 564377 w 1823462"/>
                                <a:gd name="connsiteY930" fmla="*/ 1205978 h 1786213"/>
                                <a:gd name="connsiteX931" fmla="*/ 651183 w 1823462"/>
                                <a:gd name="connsiteY931" fmla="*/ 1010753 h 1786213"/>
                                <a:gd name="connsiteX932" fmla="*/ 648086 w 1823462"/>
                                <a:gd name="connsiteY932" fmla="*/ 1075361 h 1786213"/>
                                <a:gd name="connsiteX933" fmla="*/ 625246 w 1823462"/>
                                <a:gd name="connsiteY933" fmla="*/ 1112747 h 1786213"/>
                                <a:gd name="connsiteX934" fmla="*/ 650540 w 1823462"/>
                                <a:gd name="connsiteY934" fmla="*/ 995916 h 1786213"/>
                                <a:gd name="connsiteX935" fmla="*/ 651183 w 1823462"/>
                                <a:gd name="connsiteY935" fmla="*/ 1010753 h 1786213"/>
                                <a:gd name="connsiteX936" fmla="*/ 743479 w 1823462"/>
                                <a:gd name="connsiteY936" fmla="*/ 1206329 h 1786213"/>
                                <a:gd name="connsiteX937" fmla="*/ 726714 w 1823462"/>
                                <a:gd name="connsiteY937" fmla="*/ 1265738 h 1786213"/>
                                <a:gd name="connsiteX938" fmla="*/ 719879 w 1823462"/>
                                <a:gd name="connsiteY938" fmla="*/ 1198618 h 1786213"/>
                                <a:gd name="connsiteX939" fmla="*/ 724319 w 1823462"/>
                                <a:gd name="connsiteY939" fmla="*/ 1180042 h 1786213"/>
                                <a:gd name="connsiteX940" fmla="*/ 730569 w 1823462"/>
                                <a:gd name="connsiteY940" fmla="*/ 1139677 h 1786213"/>
                                <a:gd name="connsiteX941" fmla="*/ 743479 w 1823462"/>
                                <a:gd name="connsiteY941" fmla="*/ 1206329 h 1786213"/>
                                <a:gd name="connsiteX942" fmla="*/ 669175 w 1823462"/>
                                <a:gd name="connsiteY942" fmla="*/ 1187869 h 1786213"/>
                                <a:gd name="connsiteX943" fmla="*/ 695987 w 1823462"/>
                                <a:gd name="connsiteY943" fmla="*/ 1110586 h 1786213"/>
                                <a:gd name="connsiteX944" fmla="*/ 695987 w 1823462"/>
                                <a:gd name="connsiteY944" fmla="*/ 1143181 h 1786213"/>
                                <a:gd name="connsiteX945" fmla="*/ 669175 w 1823462"/>
                                <a:gd name="connsiteY945" fmla="*/ 1187869 h 1786213"/>
                                <a:gd name="connsiteX946" fmla="*/ 806276 w 1823462"/>
                                <a:gd name="connsiteY946" fmla="*/ 1158662 h 1786213"/>
                                <a:gd name="connsiteX947" fmla="*/ 823158 w 1823462"/>
                                <a:gd name="connsiteY947" fmla="*/ 1202707 h 1786213"/>
                                <a:gd name="connsiteX948" fmla="*/ 815447 w 1823462"/>
                                <a:gd name="connsiteY948" fmla="*/ 1232850 h 1786213"/>
                                <a:gd name="connsiteX949" fmla="*/ 795995 w 1823462"/>
                                <a:gd name="connsiteY949" fmla="*/ 1185591 h 1786213"/>
                                <a:gd name="connsiteX950" fmla="*/ 765911 w 1823462"/>
                                <a:gd name="connsiteY950" fmla="*/ 1120049 h 1786213"/>
                                <a:gd name="connsiteX951" fmla="*/ 736236 w 1823462"/>
                                <a:gd name="connsiteY951" fmla="*/ 1084999 h 1786213"/>
                                <a:gd name="connsiteX952" fmla="*/ 722274 w 1823462"/>
                                <a:gd name="connsiteY952" fmla="*/ 1069928 h 1786213"/>
                                <a:gd name="connsiteX953" fmla="*/ 710591 w 1823462"/>
                                <a:gd name="connsiteY953" fmla="*/ 1055500 h 1786213"/>
                                <a:gd name="connsiteX954" fmla="*/ 712753 w 1823462"/>
                                <a:gd name="connsiteY954" fmla="*/ 1057486 h 1786213"/>
                                <a:gd name="connsiteX955" fmla="*/ 745582 w 1823462"/>
                                <a:gd name="connsiteY955" fmla="*/ 1090257 h 1786213"/>
                                <a:gd name="connsiteX956" fmla="*/ 806276 w 1823462"/>
                                <a:gd name="connsiteY956" fmla="*/ 1158837 h 1786213"/>
                                <a:gd name="connsiteX957" fmla="*/ 757557 w 1823462"/>
                                <a:gd name="connsiteY957" fmla="*/ 1076880 h 1786213"/>
                                <a:gd name="connsiteX958" fmla="*/ 732497 w 1823462"/>
                                <a:gd name="connsiteY958" fmla="*/ 1055616 h 1786213"/>
                                <a:gd name="connsiteX959" fmla="*/ 723151 w 1823462"/>
                                <a:gd name="connsiteY959" fmla="*/ 1047029 h 1786213"/>
                                <a:gd name="connsiteX960" fmla="*/ 714271 w 1823462"/>
                                <a:gd name="connsiteY960" fmla="*/ 1037040 h 1786213"/>
                                <a:gd name="connsiteX961" fmla="*/ 696396 w 1823462"/>
                                <a:gd name="connsiteY961" fmla="*/ 1004619 h 1786213"/>
                                <a:gd name="connsiteX962" fmla="*/ 757557 w 1823462"/>
                                <a:gd name="connsiteY962" fmla="*/ 1077230 h 1786213"/>
                                <a:gd name="connsiteX963" fmla="*/ 701712 w 1823462"/>
                                <a:gd name="connsiteY963" fmla="*/ 886328 h 1786213"/>
                                <a:gd name="connsiteX964" fmla="*/ 726655 w 1823462"/>
                                <a:gd name="connsiteY964" fmla="*/ 904670 h 1786213"/>
                                <a:gd name="connsiteX965" fmla="*/ 744180 w 1823462"/>
                                <a:gd name="connsiteY965" fmla="*/ 915944 h 1786213"/>
                                <a:gd name="connsiteX966" fmla="*/ 756915 w 1823462"/>
                                <a:gd name="connsiteY966" fmla="*/ 931483 h 1786213"/>
                                <a:gd name="connsiteX967" fmla="*/ 773680 w 1823462"/>
                                <a:gd name="connsiteY967" fmla="*/ 1008358 h 1786213"/>
                                <a:gd name="connsiteX968" fmla="*/ 750314 w 1823462"/>
                                <a:gd name="connsiteY968" fmla="*/ 979734 h 1786213"/>
                                <a:gd name="connsiteX969" fmla="*/ 718886 w 1823462"/>
                                <a:gd name="connsiteY969" fmla="*/ 938843 h 1786213"/>
                                <a:gd name="connsiteX970" fmla="*/ 707612 w 1823462"/>
                                <a:gd name="connsiteY970" fmla="*/ 914659 h 1786213"/>
                                <a:gd name="connsiteX971" fmla="*/ 695520 w 1823462"/>
                                <a:gd name="connsiteY971" fmla="*/ 876689 h 1786213"/>
                                <a:gd name="connsiteX972" fmla="*/ 701712 w 1823462"/>
                                <a:gd name="connsiteY972" fmla="*/ 886678 h 1786213"/>
                                <a:gd name="connsiteX973" fmla="*/ 884203 w 1823462"/>
                                <a:gd name="connsiteY973" fmla="*/ 559609 h 1786213"/>
                                <a:gd name="connsiteX974" fmla="*/ 868080 w 1823462"/>
                                <a:gd name="connsiteY974" fmla="*/ 567437 h 1786213"/>
                                <a:gd name="connsiteX975" fmla="*/ 874798 w 1823462"/>
                                <a:gd name="connsiteY975" fmla="*/ 556396 h 1786213"/>
                                <a:gd name="connsiteX976" fmla="*/ 901961 w 1823462"/>
                                <a:gd name="connsiteY976" fmla="*/ 521347 h 1786213"/>
                                <a:gd name="connsiteX977" fmla="*/ 938471 w 1823462"/>
                                <a:gd name="connsiteY977" fmla="*/ 517141 h 1786213"/>
                                <a:gd name="connsiteX978" fmla="*/ 898514 w 1823462"/>
                                <a:gd name="connsiteY978" fmla="*/ 552774 h 1786213"/>
                                <a:gd name="connsiteX979" fmla="*/ 884203 w 1823462"/>
                                <a:gd name="connsiteY979" fmla="*/ 559959 h 1786213"/>
                                <a:gd name="connsiteX980" fmla="*/ 849562 w 1823462"/>
                                <a:gd name="connsiteY980" fmla="*/ 1032776 h 1786213"/>
                                <a:gd name="connsiteX981" fmla="*/ 858967 w 1823462"/>
                                <a:gd name="connsiteY981" fmla="*/ 1044751 h 1786213"/>
                                <a:gd name="connsiteX982" fmla="*/ 870125 w 1823462"/>
                                <a:gd name="connsiteY982" fmla="*/ 1163452 h 1786213"/>
                                <a:gd name="connsiteX983" fmla="*/ 820237 w 1823462"/>
                                <a:gd name="connsiteY983" fmla="*/ 1045919 h 1786213"/>
                                <a:gd name="connsiteX984" fmla="*/ 830285 w 1823462"/>
                                <a:gd name="connsiteY984" fmla="*/ 1004678 h 1786213"/>
                                <a:gd name="connsiteX985" fmla="*/ 849562 w 1823462"/>
                                <a:gd name="connsiteY985" fmla="*/ 1033302 h 1786213"/>
                                <a:gd name="connsiteX986" fmla="*/ 831570 w 1823462"/>
                                <a:gd name="connsiteY986" fmla="*/ 866700 h 1786213"/>
                                <a:gd name="connsiteX987" fmla="*/ 795002 w 1823462"/>
                                <a:gd name="connsiteY987" fmla="*/ 865649 h 1786213"/>
                                <a:gd name="connsiteX988" fmla="*/ 777068 w 1823462"/>
                                <a:gd name="connsiteY988" fmla="*/ 862553 h 1786213"/>
                                <a:gd name="connsiteX989" fmla="*/ 837412 w 1823462"/>
                                <a:gd name="connsiteY989" fmla="*/ 810738 h 1786213"/>
                                <a:gd name="connsiteX990" fmla="*/ 849679 w 1823462"/>
                                <a:gd name="connsiteY990" fmla="*/ 803261 h 1786213"/>
                                <a:gd name="connsiteX991" fmla="*/ 862647 w 1823462"/>
                                <a:gd name="connsiteY991" fmla="*/ 799814 h 1786213"/>
                                <a:gd name="connsiteX992" fmla="*/ 900968 w 1823462"/>
                                <a:gd name="connsiteY992" fmla="*/ 791986 h 1786213"/>
                                <a:gd name="connsiteX993" fmla="*/ 846116 w 1823462"/>
                                <a:gd name="connsiteY993" fmla="*/ 856594 h 1786213"/>
                                <a:gd name="connsiteX994" fmla="*/ 831570 w 1823462"/>
                                <a:gd name="connsiteY994" fmla="*/ 867226 h 1786213"/>
                                <a:gd name="connsiteX995" fmla="*/ 951205 w 1823462"/>
                                <a:gd name="connsiteY995" fmla="*/ 871490 h 1786213"/>
                                <a:gd name="connsiteX996" fmla="*/ 953133 w 1823462"/>
                                <a:gd name="connsiteY996" fmla="*/ 952045 h 1786213"/>
                                <a:gd name="connsiteX997" fmla="*/ 953133 w 1823462"/>
                                <a:gd name="connsiteY997" fmla="*/ 952863 h 1786213"/>
                                <a:gd name="connsiteX998" fmla="*/ 944721 w 1823462"/>
                                <a:gd name="connsiteY998" fmla="*/ 927160 h 1786213"/>
                                <a:gd name="connsiteX999" fmla="*/ 938880 w 1823462"/>
                                <a:gd name="connsiteY999" fmla="*/ 915477 h 1786213"/>
                                <a:gd name="connsiteX1000" fmla="*/ 930935 w 1823462"/>
                                <a:gd name="connsiteY1000" fmla="*/ 897660 h 1786213"/>
                                <a:gd name="connsiteX1001" fmla="*/ 926671 w 1823462"/>
                                <a:gd name="connsiteY1001" fmla="*/ 870906 h 1786213"/>
                                <a:gd name="connsiteX1002" fmla="*/ 926087 w 1823462"/>
                                <a:gd name="connsiteY1002" fmla="*/ 817164 h 1786213"/>
                                <a:gd name="connsiteX1003" fmla="*/ 951205 w 1823462"/>
                                <a:gd name="connsiteY1003" fmla="*/ 871841 h 1786213"/>
                                <a:gd name="connsiteX1004" fmla="*/ 869891 w 1823462"/>
                                <a:gd name="connsiteY1004" fmla="*/ 702435 h 1786213"/>
                                <a:gd name="connsiteX1005" fmla="*/ 854936 w 1823462"/>
                                <a:gd name="connsiteY1005" fmla="*/ 700449 h 1786213"/>
                                <a:gd name="connsiteX1006" fmla="*/ 837412 w 1823462"/>
                                <a:gd name="connsiteY1006" fmla="*/ 698171 h 1786213"/>
                                <a:gd name="connsiteX1007" fmla="*/ 802830 w 1823462"/>
                                <a:gd name="connsiteY1007" fmla="*/ 710321 h 1786213"/>
                                <a:gd name="connsiteX1008" fmla="*/ 822224 w 1823462"/>
                                <a:gd name="connsiteY1008" fmla="*/ 680705 h 1786213"/>
                                <a:gd name="connsiteX1009" fmla="*/ 871877 w 1823462"/>
                                <a:gd name="connsiteY1009" fmla="*/ 643435 h 1786213"/>
                                <a:gd name="connsiteX1010" fmla="*/ 884436 w 1823462"/>
                                <a:gd name="connsiteY1010" fmla="*/ 638996 h 1786213"/>
                                <a:gd name="connsiteX1011" fmla="*/ 900150 w 1823462"/>
                                <a:gd name="connsiteY1011" fmla="*/ 639697 h 1786213"/>
                                <a:gd name="connsiteX1012" fmla="*/ 922114 w 1823462"/>
                                <a:gd name="connsiteY1012" fmla="*/ 642618 h 1786213"/>
                                <a:gd name="connsiteX1013" fmla="*/ 922114 w 1823462"/>
                                <a:gd name="connsiteY1013" fmla="*/ 643669 h 1786213"/>
                                <a:gd name="connsiteX1014" fmla="*/ 902779 w 1823462"/>
                                <a:gd name="connsiteY1014" fmla="*/ 683509 h 1786213"/>
                                <a:gd name="connsiteX1015" fmla="*/ 869891 w 1823462"/>
                                <a:gd name="connsiteY1015" fmla="*/ 702435 h 1786213"/>
                                <a:gd name="connsiteX1016" fmla="*/ 945831 w 1823462"/>
                                <a:gd name="connsiteY1016" fmla="*/ 663297 h 1786213"/>
                                <a:gd name="connsiteX1017" fmla="*/ 995192 w 1823462"/>
                                <a:gd name="connsiteY1017" fmla="*/ 731468 h 1786213"/>
                                <a:gd name="connsiteX1018" fmla="*/ 1008745 w 1823462"/>
                                <a:gd name="connsiteY1018" fmla="*/ 793680 h 1786213"/>
                                <a:gd name="connsiteX1019" fmla="*/ 976324 w 1823462"/>
                                <a:gd name="connsiteY1019" fmla="*/ 734797 h 1786213"/>
                                <a:gd name="connsiteX1020" fmla="*/ 975273 w 1823462"/>
                                <a:gd name="connsiteY1020" fmla="*/ 728956 h 1786213"/>
                                <a:gd name="connsiteX1021" fmla="*/ 971768 w 1823462"/>
                                <a:gd name="connsiteY1021" fmla="*/ 713826 h 1786213"/>
                                <a:gd name="connsiteX1022" fmla="*/ 960085 w 1823462"/>
                                <a:gd name="connsiteY1022" fmla="*/ 693556 h 1786213"/>
                                <a:gd name="connsiteX1023" fmla="*/ 956288 w 1823462"/>
                                <a:gd name="connsiteY1023" fmla="*/ 687714 h 1786213"/>
                                <a:gd name="connsiteX1024" fmla="*/ 945072 w 1823462"/>
                                <a:gd name="connsiteY1024" fmla="*/ 666159 h 1786213"/>
                                <a:gd name="connsiteX1025" fmla="*/ 945072 w 1823462"/>
                                <a:gd name="connsiteY1025" fmla="*/ 662888 h 1786213"/>
                                <a:gd name="connsiteX1026" fmla="*/ 1044495 w 1823462"/>
                                <a:gd name="connsiteY1026" fmla="*/ 604881 h 1786213"/>
                                <a:gd name="connsiteX1027" fmla="*/ 1044495 w 1823462"/>
                                <a:gd name="connsiteY1027" fmla="*/ 644370 h 1786213"/>
                                <a:gd name="connsiteX1028" fmla="*/ 1042392 w 1823462"/>
                                <a:gd name="connsiteY1028" fmla="*/ 642734 h 1786213"/>
                                <a:gd name="connsiteX1029" fmla="*/ 1041458 w 1823462"/>
                                <a:gd name="connsiteY1029" fmla="*/ 641274 h 1786213"/>
                                <a:gd name="connsiteX1030" fmla="*/ 1039179 w 1823462"/>
                                <a:gd name="connsiteY1030" fmla="*/ 635958 h 1786213"/>
                                <a:gd name="connsiteX1031" fmla="*/ 1038128 w 1823462"/>
                                <a:gd name="connsiteY1031" fmla="*/ 633154 h 1786213"/>
                                <a:gd name="connsiteX1032" fmla="*/ 1017390 w 1823462"/>
                                <a:gd name="connsiteY1032" fmla="*/ 601610 h 1786213"/>
                                <a:gd name="connsiteX1033" fmla="*/ 1008920 w 1823462"/>
                                <a:gd name="connsiteY1033" fmla="*/ 590861 h 1786213"/>
                                <a:gd name="connsiteX1034" fmla="*/ 970833 w 1823462"/>
                                <a:gd name="connsiteY1034" fmla="*/ 499908 h 1786213"/>
                                <a:gd name="connsiteX1035" fmla="*/ 1044612 w 1823462"/>
                                <a:gd name="connsiteY1035" fmla="*/ 604764 h 1786213"/>
                                <a:gd name="connsiteX1036" fmla="*/ 1049578 w 1823462"/>
                                <a:gd name="connsiteY1036" fmla="*/ 1190673 h 1786213"/>
                                <a:gd name="connsiteX1037" fmla="*/ 1021363 w 1823462"/>
                                <a:gd name="connsiteY1037" fmla="*/ 1184306 h 1786213"/>
                                <a:gd name="connsiteX1038" fmla="*/ 1020019 w 1823462"/>
                                <a:gd name="connsiteY1038" fmla="*/ 1182262 h 1786213"/>
                                <a:gd name="connsiteX1039" fmla="*/ 1030359 w 1823462"/>
                                <a:gd name="connsiteY1039" fmla="*/ 1146862 h 1786213"/>
                                <a:gd name="connsiteX1040" fmla="*/ 1165825 w 1823462"/>
                                <a:gd name="connsiteY1040" fmla="*/ 1088446 h 1786213"/>
                                <a:gd name="connsiteX1041" fmla="*/ 1170848 w 1823462"/>
                                <a:gd name="connsiteY1041" fmla="*/ 1093762 h 1786213"/>
                                <a:gd name="connsiteX1042" fmla="*/ 1049694 w 1823462"/>
                                <a:gd name="connsiteY1042" fmla="*/ 1190557 h 1786213"/>
                                <a:gd name="connsiteX1043" fmla="*/ 1267117 w 1823462"/>
                                <a:gd name="connsiteY1043" fmla="*/ 1617225 h 1786213"/>
                                <a:gd name="connsiteX1044" fmla="*/ 1254500 w 1823462"/>
                                <a:gd name="connsiteY1044" fmla="*/ 1629258 h 1786213"/>
                                <a:gd name="connsiteX1045" fmla="*/ 1231133 w 1823462"/>
                                <a:gd name="connsiteY1045" fmla="*/ 1611734 h 1786213"/>
                                <a:gd name="connsiteX1046" fmla="*/ 1223306 w 1823462"/>
                                <a:gd name="connsiteY1046" fmla="*/ 1591639 h 1786213"/>
                                <a:gd name="connsiteX1047" fmla="*/ 1226927 w 1823462"/>
                                <a:gd name="connsiteY1047" fmla="*/ 1389871 h 1786213"/>
                                <a:gd name="connsiteX1048" fmla="*/ 1230082 w 1823462"/>
                                <a:gd name="connsiteY1048" fmla="*/ 1391156 h 1786213"/>
                                <a:gd name="connsiteX1049" fmla="*/ 1253448 w 1823462"/>
                                <a:gd name="connsiteY1049" fmla="*/ 1448287 h 1786213"/>
                                <a:gd name="connsiteX1050" fmla="*/ 1270973 w 1823462"/>
                                <a:gd name="connsiteY1050" fmla="*/ 1520839 h 1786213"/>
                                <a:gd name="connsiteX1051" fmla="*/ 1267117 w 1823462"/>
                                <a:gd name="connsiteY1051" fmla="*/ 1617225 h 1786213"/>
                                <a:gd name="connsiteX1052" fmla="*/ 1261860 w 1823462"/>
                                <a:gd name="connsiteY1052" fmla="*/ 1387476 h 1786213"/>
                                <a:gd name="connsiteX1053" fmla="*/ 1293813 w 1823462"/>
                                <a:gd name="connsiteY1053" fmla="*/ 1425212 h 1786213"/>
                                <a:gd name="connsiteX1054" fmla="*/ 1337275 w 1823462"/>
                                <a:gd name="connsiteY1054" fmla="*/ 1514647 h 1786213"/>
                                <a:gd name="connsiteX1055" fmla="*/ 1337275 w 1823462"/>
                                <a:gd name="connsiteY1055" fmla="*/ 1540408 h 1786213"/>
                                <a:gd name="connsiteX1056" fmla="*/ 1308768 w 1823462"/>
                                <a:gd name="connsiteY1056" fmla="*/ 1509214 h 1786213"/>
                                <a:gd name="connsiteX1057" fmla="*/ 1307132 w 1823462"/>
                                <a:gd name="connsiteY1057" fmla="*/ 1506877 h 1786213"/>
                                <a:gd name="connsiteX1058" fmla="*/ 1272959 w 1823462"/>
                                <a:gd name="connsiteY1058" fmla="*/ 1454771 h 1786213"/>
                                <a:gd name="connsiteX1059" fmla="*/ 1272959 w 1823462"/>
                                <a:gd name="connsiteY1059" fmla="*/ 1454420 h 1786213"/>
                                <a:gd name="connsiteX1060" fmla="*/ 1267117 w 1823462"/>
                                <a:gd name="connsiteY1060" fmla="*/ 1441277 h 1786213"/>
                                <a:gd name="connsiteX1061" fmla="*/ 1247899 w 1823462"/>
                                <a:gd name="connsiteY1061" fmla="*/ 1380933 h 1786213"/>
                                <a:gd name="connsiteX1062" fmla="*/ 1243225 w 1823462"/>
                                <a:gd name="connsiteY1062" fmla="*/ 1369776 h 1786213"/>
                                <a:gd name="connsiteX1063" fmla="*/ 1243985 w 1823462"/>
                                <a:gd name="connsiteY1063" fmla="*/ 1370302 h 1786213"/>
                                <a:gd name="connsiteX1064" fmla="*/ 1261860 w 1823462"/>
                                <a:gd name="connsiteY1064" fmla="*/ 1387476 h 1786213"/>
                                <a:gd name="connsiteX1065" fmla="*/ 1041341 w 1823462"/>
                                <a:gd name="connsiteY1065" fmla="*/ 1430762 h 1786213"/>
                                <a:gd name="connsiteX1066" fmla="*/ 1013535 w 1823462"/>
                                <a:gd name="connsiteY1066" fmla="*/ 1435727 h 1786213"/>
                                <a:gd name="connsiteX1067" fmla="*/ 1008394 w 1823462"/>
                                <a:gd name="connsiteY1067" fmla="*/ 1431404 h 1786213"/>
                                <a:gd name="connsiteX1068" fmla="*/ 1007401 w 1823462"/>
                                <a:gd name="connsiteY1068" fmla="*/ 1429068 h 1786213"/>
                                <a:gd name="connsiteX1069" fmla="*/ 1009095 w 1823462"/>
                                <a:gd name="connsiteY1069" fmla="*/ 1414990 h 1786213"/>
                                <a:gd name="connsiteX1070" fmla="*/ 1174529 w 1823462"/>
                                <a:gd name="connsiteY1070" fmla="*/ 1242254 h 1786213"/>
                                <a:gd name="connsiteX1071" fmla="*/ 1041341 w 1823462"/>
                                <a:gd name="connsiteY1071" fmla="*/ 1430762 h 1786213"/>
                                <a:gd name="connsiteX1072" fmla="*/ 1244452 w 1823462"/>
                                <a:gd name="connsiteY1072" fmla="*/ 1214098 h 1786213"/>
                                <a:gd name="connsiteX1073" fmla="*/ 1285694 w 1823462"/>
                                <a:gd name="connsiteY1073" fmla="*/ 1299560 h 1786213"/>
                                <a:gd name="connsiteX1074" fmla="*/ 1282598 w 1823462"/>
                                <a:gd name="connsiteY1074" fmla="*/ 1315683 h 1786213"/>
                                <a:gd name="connsiteX1075" fmla="*/ 1260049 w 1823462"/>
                                <a:gd name="connsiteY1075" fmla="*/ 1310426 h 1786213"/>
                                <a:gd name="connsiteX1076" fmla="*/ 1220735 w 1823462"/>
                                <a:gd name="connsiteY1076" fmla="*/ 1263693 h 1786213"/>
                                <a:gd name="connsiteX1077" fmla="*/ 1186562 w 1823462"/>
                                <a:gd name="connsiteY1077" fmla="*/ 1166080 h 1786213"/>
                                <a:gd name="connsiteX1078" fmla="*/ 1244452 w 1823462"/>
                                <a:gd name="connsiteY1078" fmla="*/ 1214098 h 1786213"/>
                                <a:gd name="connsiteX1079" fmla="*/ 1208001 w 1823462"/>
                                <a:gd name="connsiteY1079" fmla="*/ 1061808 h 1786213"/>
                                <a:gd name="connsiteX1080" fmla="*/ 1223890 w 1823462"/>
                                <a:gd name="connsiteY1080" fmla="*/ 1080852 h 1786213"/>
                                <a:gd name="connsiteX1081" fmla="*/ 1245620 w 1823462"/>
                                <a:gd name="connsiteY1081" fmla="*/ 1101531 h 1786213"/>
                                <a:gd name="connsiteX1082" fmla="*/ 1255434 w 1823462"/>
                                <a:gd name="connsiteY1082" fmla="*/ 1110644 h 1786213"/>
                                <a:gd name="connsiteX1083" fmla="*/ 1299772 w 1823462"/>
                                <a:gd name="connsiteY1083" fmla="*/ 1190557 h 1786213"/>
                                <a:gd name="connsiteX1084" fmla="*/ 1298195 w 1823462"/>
                                <a:gd name="connsiteY1084" fmla="*/ 1198676 h 1786213"/>
                                <a:gd name="connsiteX1085" fmla="*/ 1295391 w 1823462"/>
                                <a:gd name="connsiteY1085" fmla="*/ 1200312 h 1786213"/>
                                <a:gd name="connsiteX1086" fmla="*/ 1277574 w 1823462"/>
                                <a:gd name="connsiteY1086" fmla="*/ 1193127 h 1786213"/>
                                <a:gd name="connsiteX1087" fmla="*/ 1223014 w 1823462"/>
                                <a:gd name="connsiteY1087" fmla="*/ 1128402 h 1786213"/>
                                <a:gd name="connsiteX1088" fmla="*/ 1222254 w 1823462"/>
                                <a:gd name="connsiteY1088" fmla="*/ 1126942 h 1786213"/>
                                <a:gd name="connsiteX1089" fmla="*/ 1197661 w 1823462"/>
                                <a:gd name="connsiteY1089" fmla="*/ 1052345 h 1786213"/>
                                <a:gd name="connsiteX1090" fmla="*/ 1197661 w 1823462"/>
                                <a:gd name="connsiteY1090" fmla="*/ 1050943 h 1786213"/>
                                <a:gd name="connsiteX1091" fmla="*/ 1197661 w 1823462"/>
                                <a:gd name="connsiteY1091" fmla="*/ 1049366 h 1786213"/>
                                <a:gd name="connsiteX1092" fmla="*/ 1208001 w 1823462"/>
                                <a:gd name="connsiteY1092" fmla="*/ 1061808 h 1786213"/>
                                <a:gd name="connsiteX1093" fmla="*/ 1033455 w 1823462"/>
                                <a:gd name="connsiteY1093" fmla="*/ 1018639 h 1786213"/>
                                <a:gd name="connsiteX1094" fmla="*/ 1089768 w 1823462"/>
                                <a:gd name="connsiteY1094" fmla="*/ 979910 h 1786213"/>
                                <a:gd name="connsiteX1095" fmla="*/ 1196376 w 1823462"/>
                                <a:gd name="connsiteY1095" fmla="*/ 962735 h 1786213"/>
                                <a:gd name="connsiteX1096" fmla="*/ 1196960 w 1823462"/>
                                <a:gd name="connsiteY1096" fmla="*/ 967350 h 1786213"/>
                                <a:gd name="connsiteX1097" fmla="*/ 1033455 w 1823462"/>
                                <a:gd name="connsiteY1097" fmla="*/ 1018639 h 1786213"/>
                                <a:gd name="connsiteX1098" fmla="*/ 1305146 w 1823462"/>
                                <a:gd name="connsiteY1098" fmla="*/ 732402 h 1786213"/>
                                <a:gd name="connsiteX1099" fmla="*/ 1312915 w 1823462"/>
                                <a:gd name="connsiteY1099" fmla="*/ 741924 h 1786213"/>
                                <a:gd name="connsiteX1100" fmla="*/ 1334471 w 1823462"/>
                                <a:gd name="connsiteY1100" fmla="*/ 769496 h 1786213"/>
                                <a:gd name="connsiteX1101" fmla="*/ 1379801 w 1823462"/>
                                <a:gd name="connsiteY1101" fmla="*/ 841172 h 1786213"/>
                                <a:gd name="connsiteX1102" fmla="*/ 1389790 w 1823462"/>
                                <a:gd name="connsiteY1102" fmla="*/ 872834 h 1786213"/>
                                <a:gd name="connsiteX1103" fmla="*/ 1385468 w 1823462"/>
                                <a:gd name="connsiteY1103" fmla="*/ 889949 h 1786213"/>
                                <a:gd name="connsiteX1104" fmla="*/ 1370513 w 1823462"/>
                                <a:gd name="connsiteY1104" fmla="*/ 882589 h 1786213"/>
                                <a:gd name="connsiteX1105" fmla="*/ 1366950 w 1823462"/>
                                <a:gd name="connsiteY1105" fmla="*/ 880077 h 1786213"/>
                                <a:gd name="connsiteX1106" fmla="*/ 1343233 w 1823462"/>
                                <a:gd name="connsiteY1106" fmla="*/ 860742 h 1786213"/>
                                <a:gd name="connsiteX1107" fmla="*/ 1314843 w 1823462"/>
                                <a:gd name="connsiteY1107" fmla="*/ 824466 h 1786213"/>
                                <a:gd name="connsiteX1108" fmla="*/ 1308359 w 1823462"/>
                                <a:gd name="connsiteY1108" fmla="*/ 810621 h 1786213"/>
                                <a:gd name="connsiteX1109" fmla="*/ 1297143 w 1823462"/>
                                <a:gd name="connsiteY1109" fmla="*/ 755710 h 1786213"/>
                                <a:gd name="connsiteX1110" fmla="*/ 1297143 w 1823462"/>
                                <a:gd name="connsiteY1110" fmla="*/ 726502 h 1786213"/>
                                <a:gd name="connsiteX1111" fmla="*/ 1297552 w 1823462"/>
                                <a:gd name="connsiteY1111" fmla="*/ 723348 h 1786213"/>
                                <a:gd name="connsiteX1112" fmla="*/ 1305146 w 1823462"/>
                                <a:gd name="connsiteY1112" fmla="*/ 732402 h 1786213"/>
                                <a:gd name="connsiteX1113" fmla="*/ 1358187 w 1823462"/>
                                <a:gd name="connsiteY1113" fmla="*/ 608970 h 1786213"/>
                                <a:gd name="connsiteX1114" fmla="*/ 1360816 w 1823462"/>
                                <a:gd name="connsiteY1114" fmla="*/ 611832 h 1786213"/>
                                <a:gd name="connsiteX1115" fmla="*/ 1371097 w 1823462"/>
                                <a:gd name="connsiteY1115" fmla="*/ 622639 h 1786213"/>
                                <a:gd name="connsiteX1116" fmla="*/ 1383598 w 1823462"/>
                                <a:gd name="connsiteY1116" fmla="*/ 635841 h 1786213"/>
                                <a:gd name="connsiteX1117" fmla="*/ 1430740 w 1823462"/>
                                <a:gd name="connsiteY1117" fmla="*/ 688415 h 1786213"/>
                                <a:gd name="connsiteX1118" fmla="*/ 1465789 w 1823462"/>
                                <a:gd name="connsiteY1118" fmla="*/ 771366 h 1786213"/>
                                <a:gd name="connsiteX1119" fmla="*/ 1462343 w 1823462"/>
                                <a:gd name="connsiteY1119" fmla="*/ 776448 h 1786213"/>
                                <a:gd name="connsiteX1120" fmla="*/ 1453171 w 1823462"/>
                                <a:gd name="connsiteY1120" fmla="*/ 771891 h 1786213"/>
                                <a:gd name="connsiteX1121" fmla="*/ 1372032 w 1823462"/>
                                <a:gd name="connsiteY1121" fmla="*/ 688299 h 1786213"/>
                                <a:gd name="connsiteX1122" fmla="*/ 1369111 w 1823462"/>
                                <a:gd name="connsiteY1122" fmla="*/ 683216 h 1786213"/>
                                <a:gd name="connsiteX1123" fmla="*/ 1350126 w 1823462"/>
                                <a:gd name="connsiteY1123" fmla="*/ 600033 h 1786213"/>
                                <a:gd name="connsiteX1124" fmla="*/ 1358187 w 1823462"/>
                                <a:gd name="connsiteY1124" fmla="*/ 608970 h 1786213"/>
                                <a:gd name="connsiteX1125" fmla="*/ 974513 w 1823462"/>
                                <a:gd name="connsiteY1125" fmla="*/ 236862 h 1786213"/>
                                <a:gd name="connsiteX1126" fmla="*/ 935608 w 1823462"/>
                                <a:gd name="connsiteY1126" fmla="*/ 192408 h 1786213"/>
                                <a:gd name="connsiteX1127" fmla="*/ 922114 w 1823462"/>
                                <a:gd name="connsiteY1127" fmla="*/ 146143 h 1786213"/>
                                <a:gd name="connsiteX1128" fmla="*/ 968321 w 1823462"/>
                                <a:gd name="connsiteY1128" fmla="*/ 176168 h 1786213"/>
                                <a:gd name="connsiteX1129" fmla="*/ 1042217 w 1823462"/>
                                <a:gd name="connsiteY1129" fmla="*/ 274131 h 1786213"/>
                                <a:gd name="connsiteX1130" fmla="*/ 974513 w 1823462"/>
                                <a:gd name="connsiteY1130" fmla="*/ 236570 h 1786213"/>
                                <a:gd name="connsiteX1131" fmla="*/ 841092 w 1823462"/>
                                <a:gd name="connsiteY1131" fmla="*/ 255672 h 1786213"/>
                                <a:gd name="connsiteX1132" fmla="*/ 797163 w 1823462"/>
                                <a:gd name="connsiteY1132" fmla="*/ 157943 h 1786213"/>
                                <a:gd name="connsiteX1133" fmla="*/ 796287 w 1823462"/>
                                <a:gd name="connsiteY1133" fmla="*/ 148596 h 1786213"/>
                                <a:gd name="connsiteX1134" fmla="*/ 801019 w 1823462"/>
                                <a:gd name="connsiteY1134" fmla="*/ 147428 h 1786213"/>
                                <a:gd name="connsiteX1135" fmla="*/ 858383 w 1823462"/>
                                <a:gd name="connsiteY1135" fmla="*/ 204149 h 1786213"/>
                                <a:gd name="connsiteX1136" fmla="*/ 887416 w 1823462"/>
                                <a:gd name="connsiteY1136" fmla="*/ 261981 h 1786213"/>
                                <a:gd name="connsiteX1137" fmla="*/ 894484 w 1823462"/>
                                <a:gd name="connsiteY1137" fmla="*/ 277169 h 1786213"/>
                                <a:gd name="connsiteX1138" fmla="*/ 900325 w 1823462"/>
                                <a:gd name="connsiteY1138" fmla="*/ 289670 h 1786213"/>
                                <a:gd name="connsiteX1139" fmla="*/ 901903 w 1823462"/>
                                <a:gd name="connsiteY1139" fmla="*/ 292883 h 1786213"/>
                                <a:gd name="connsiteX1140" fmla="*/ 906342 w 1823462"/>
                                <a:gd name="connsiteY1140" fmla="*/ 302054 h 1786213"/>
                                <a:gd name="connsiteX1141" fmla="*/ 841092 w 1823462"/>
                                <a:gd name="connsiteY1141" fmla="*/ 255380 h 1786213"/>
                                <a:gd name="connsiteX1142" fmla="*/ 718010 w 1823462"/>
                                <a:gd name="connsiteY1142" fmla="*/ 271678 h 1786213"/>
                                <a:gd name="connsiteX1143" fmla="*/ 695286 w 1823462"/>
                                <a:gd name="connsiteY1143" fmla="*/ 241886 h 1786213"/>
                                <a:gd name="connsiteX1144" fmla="*/ 687400 w 1823462"/>
                                <a:gd name="connsiteY1144" fmla="*/ 225296 h 1786213"/>
                                <a:gd name="connsiteX1145" fmla="*/ 678813 w 1823462"/>
                                <a:gd name="connsiteY1145" fmla="*/ 198308 h 1786213"/>
                                <a:gd name="connsiteX1146" fmla="*/ 677879 w 1823462"/>
                                <a:gd name="connsiteY1146" fmla="*/ 194511 h 1786213"/>
                                <a:gd name="connsiteX1147" fmla="*/ 676477 w 1823462"/>
                                <a:gd name="connsiteY1147" fmla="*/ 179089 h 1786213"/>
                                <a:gd name="connsiteX1148" fmla="*/ 691022 w 1823462"/>
                                <a:gd name="connsiteY1148" fmla="*/ 180958 h 1786213"/>
                                <a:gd name="connsiteX1149" fmla="*/ 713979 w 1823462"/>
                                <a:gd name="connsiteY1149" fmla="*/ 199651 h 1786213"/>
                                <a:gd name="connsiteX1150" fmla="*/ 759427 w 1823462"/>
                                <a:gd name="connsiteY1150" fmla="*/ 262331 h 1786213"/>
                                <a:gd name="connsiteX1151" fmla="*/ 776192 w 1823462"/>
                                <a:gd name="connsiteY1151" fmla="*/ 291130 h 1786213"/>
                                <a:gd name="connsiteX1152" fmla="*/ 781041 w 1823462"/>
                                <a:gd name="connsiteY1152" fmla="*/ 299951 h 1786213"/>
                                <a:gd name="connsiteX1153" fmla="*/ 785772 w 1823462"/>
                                <a:gd name="connsiteY1153" fmla="*/ 308421 h 1786213"/>
                                <a:gd name="connsiteX1154" fmla="*/ 784370 w 1823462"/>
                                <a:gd name="connsiteY1154" fmla="*/ 308071 h 1786213"/>
                                <a:gd name="connsiteX1155" fmla="*/ 760128 w 1823462"/>
                                <a:gd name="connsiteY1155" fmla="*/ 298900 h 1786213"/>
                                <a:gd name="connsiteX1156" fmla="*/ 718010 w 1823462"/>
                                <a:gd name="connsiteY1156" fmla="*/ 271678 h 1786213"/>
                                <a:gd name="connsiteX1157" fmla="*/ 664560 w 1823462"/>
                                <a:gd name="connsiteY1157" fmla="*/ 401244 h 1786213"/>
                                <a:gd name="connsiteX1158" fmla="*/ 635352 w 1823462"/>
                                <a:gd name="connsiteY1158" fmla="*/ 472394 h 1786213"/>
                                <a:gd name="connsiteX1159" fmla="*/ 618703 w 1823462"/>
                                <a:gd name="connsiteY1159" fmla="*/ 478703 h 1786213"/>
                                <a:gd name="connsiteX1160" fmla="*/ 603340 w 1823462"/>
                                <a:gd name="connsiteY1160" fmla="*/ 466319 h 1786213"/>
                                <a:gd name="connsiteX1161" fmla="*/ 599134 w 1823462"/>
                                <a:gd name="connsiteY1161" fmla="*/ 452883 h 1786213"/>
                                <a:gd name="connsiteX1162" fmla="*/ 608189 w 1823462"/>
                                <a:gd name="connsiteY1162" fmla="*/ 414563 h 1786213"/>
                                <a:gd name="connsiteX1163" fmla="*/ 676477 w 1823462"/>
                                <a:gd name="connsiteY1163" fmla="*/ 334183 h 1786213"/>
                                <a:gd name="connsiteX1164" fmla="*/ 773622 w 1823462"/>
                                <a:gd name="connsiteY1164" fmla="*/ 513519 h 1786213"/>
                                <a:gd name="connsiteX1165" fmla="*/ 767780 w 1823462"/>
                                <a:gd name="connsiteY1165" fmla="*/ 507677 h 1786213"/>
                                <a:gd name="connsiteX1166" fmla="*/ 763399 w 1823462"/>
                                <a:gd name="connsiteY1166" fmla="*/ 494417 h 1786213"/>
                                <a:gd name="connsiteX1167" fmla="*/ 801661 w 1823462"/>
                                <a:gd name="connsiteY1167" fmla="*/ 327290 h 1786213"/>
                                <a:gd name="connsiteX1168" fmla="*/ 807970 w 1823462"/>
                                <a:gd name="connsiteY1168" fmla="*/ 326881 h 1786213"/>
                                <a:gd name="connsiteX1169" fmla="*/ 809723 w 1823462"/>
                                <a:gd name="connsiteY1169" fmla="*/ 327290 h 1786213"/>
                                <a:gd name="connsiteX1170" fmla="*/ 793834 w 1823462"/>
                                <a:gd name="connsiteY1170" fmla="*/ 499032 h 1786213"/>
                                <a:gd name="connsiteX1171" fmla="*/ 791555 w 1823462"/>
                                <a:gd name="connsiteY1171" fmla="*/ 502654 h 1786213"/>
                                <a:gd name="connsiteX1172" fmla="*/ 777886 w 1823462"/>
                                <a:gd name="connsiteY1172" fmla="*/ 513928 h 1786213"/>
                                <a:gd name="connsiteX1173" fmla="*/ 773739 w 1823462"/>
                                <a:gd name="connsiteY1173" fmla="*/ 513519 h 1786213"/>
                                <a:gd name="connsiteX1174" fmla="*/ 1025510 w 1823462"/>
                                <a:gd name="connsiteY1174" fmla="*/ 318002 h 1786213"/>
                                <a:gd name="connsiteX1175" fmla="*/ 1031994 w 1823462"/>
                                <a:gd name="connsiteY1175" fmla="*/ 309415 h 1786213"/>
                                <a:gd name="connsiteX1176" fmla="*/ 1039063 w 1823462"/>
                                <a:gd name="connsiteY1176" fmla="*/ 308772 h 1786213"/>
                                <a:gd name="connsiteX1177" fmla="*/ 1025627 w 1823462"/>
                                <a:gd name="connsiteY1177" fmla="*/ 318002 h 1786213"/>
                                <a:gd name="connsiteX1178" fmla="*/ 1346796 w 1823462"/>
                                <a:gd name="connsiteY1178" fmla="*/ 405625 h 1786213"/>
                                <a:gd name="connsiteX1179" fmla="*/ 1270856 w 1823462"/>
                                <a:gd name="connsiteY1179" fmla="*/ 396863 h 1786213"/>
                                <a:gd name="connsiteX1180" fmla="*/ 1205664 w 1823462"/>
                                <a:gd name="connsiteY1180" fmla="*/ 343179 h 1786213"/>
                                <a:gd name="connsiteX1181" fmla="*/ 1203620 w 1823462"/>
                                <a:gd name="connsiteY1181" fmla="*/ 339148 h 1786213"/>
                                <a:gd name="connsiteX1182" fmla="*/ 1206891 w 1823462"/>
                                <a:gd name="connsiteY1182" fmla="*/ 299484 h 1786213"/>
                                <a:gd name="connsiteX1183" fmla="*/ 1239954 w 1823462"/>
                                <a:gd name="connsiteY1183" fmla="*/ 303690 h 1786213"/>
                                <a:gd name="connsiteX1184" fmla="*/ 1409710 w 1823462"/>
                                <a:gd name="connsiteY1184" fmla="*/ 409305 h 1786213"/>
                                <a:gd name="connsiteX1185" fmla="*/ 1346913 w 1823462"/>
                                <a:gd name="connsiteY1185" fmla="*/ 405508 h 1786213"/>
                                <a:gd name="connsiteX1186" fmla="*/ 1309410 w 1823462"/>
                                <a:gd name="connsiteY1186" fmla="*/ 586188 h 1786213"/>
                                <a:gd name="connsiteX1187" fmla="*/ 1256427 w 1823462"/>
                                <a:gd name="connsiteY1187" fmla="*/ 574038 h 1786213"/>
                                <a:gd name="connsiteX1188" fmla="*/ 1184401 w 1823462"/>
                                <a:gd name="connsiteY1188" fmla="*/ 531861 h 1786213"/>
                                <a:gd name="connsiteX1189" fmla="*/ 1157705 w 1823462"/>
                                <a:gd name="connsiteY1189" fmla="*/ 504172 h 1786213"/>
                                <a:gd name="connsiteX1190" fmla="*/ 1154550 w 1823462"/>
                                <a:gd name="connsiteY1190" fmla="*/ 497046 h 1786213"/>
                                <a:gd name="connsiteX1191" fmla="*/ 1156361 w 1823462"/>
                                <a:gd name="connsiteY1191" fmla="*/ 473270 h 1786213"/>
                                <a:gd name="connsiteX1192" fmla="*/ 1164948 w 1823462"/>
                                <a:gd name="connsiteY1192" fmla="*/ 466611 h 1786213"/>
                                <a:gd name="connsiteX1193" fmla="*/ 1185277 w 1823462"/>
                                <a:gd name="connsiteY1193" fmla="*/ 471985 h 1786213"/>
                                <a:gd name="connsiteX1194" fmla="*/ 1344168 w 1823462"/>
                                <a:gd name="connsiteY1194" fmla="*/ 565450 h 1786213"/>
                                <a:gd name="connsiteX1195" fmla="*/ 1309410 w 1823462"/>
                                <a:gd name="connsiteY1195" fmla="*/ 586188 h 1786213"/>
                                <a:gd name="connsiteX1196" fmla="*/ 1103554 w 1823462"/>
                                <a:gd name="connsiteY1196" fmla="*/ 678076 h 1786213"/>
                                <a:gd name="connsiteX1197" fmla="*/ 1087781 w 1823462"/>
                                <a:gd name="connsiteY1197" fmla="*/ 659441 h 1786213"/>
                                <a:gd name="connsiteX1198" fmla="*/ 1110855 w 1823462"/>
                                <a:gd name="connsiteY1198" fmla="*/ 642618 h 1786213"/>
                                <a:gd name="connsiteX1199" fmla="*/ 1289199 w 1823462"/>
                                <a:gd name="connsiteY1199" fmla="*/ 691920 h 1786213"/>
                                <a:gd name="connsiteX1200" fmla="*/ 1289199 w 1823462"/>
                                <a:gd name="connsiteY1200" fmla="*/ 694724 h 1786213"/>
                                <a:gd name="connsiteX1201" fmla="*/ 1286219 w 1823462"/>
                                <a:gd name="connsiteY1201" fmla="*/ 701617 h 1786213"/>
                                <a:gd name="connsiteX1202" fmla="*/ 1103554 w 1823462"/>
                                <a:gd name="connsiteY1202" fmla="*/ 678076 h 1786213"/>
                                <a:gd name="connsiteX1203" fmla="*/ 1123941 w 1823462"/>
                                <a:gd name="connsiteY1203" fmla="*/ 871841 h 1786213"/>
                                <a:gd name="connsiteX1204" fmla="*/ 1081998 w 1823462"/>
                                <a:gd name="connsiteY1204" fmla="*/ 866642 h 1786213"/>
                                <a:gd name="connsiteX1205" fmla="*/ 1066343 w 1823462"/>
                                <a:gd name="connsiteY1205" fmla="*/ 851512 h 1786213"/>
                                <a:gd name="connsiteX1206" fmla="*/ 1063422 w 1823462"/>
                                <a:gd name="connsiteY1206" fmla="*/ 835214 h 1786213"/>
                                <a:gd name="connsiteX1207" fmla="*/ 1076390 w 1823462"/>
                                <a:gd name="connsiteY1207" fmla="*/ 819267 h 1786213"/>
                                <a:gd name="connsiteX1208" fmla="*/ 1158990 w 1823462"/>
                                <a:gd name="connsiteY1208" fmla="*/ 815586 h 1786213"/>
                                <a:gd name="connsiteX1209" fmla="*/ 1231542 w 1823462"/>
                                <a:gd name="connsiteY1209" fmla="*/ 828730 h 1786213"/>
                                <a:gd name="connsiteX1210" fmla="*/ 1123941 w 1823462"/>
                                <a:gd name="connsiteY1210" fmla="*/ 871841 h 1786213"/>
                                <a:gd name="connsiteX1211" fmla="*/ 1301700 w 1823462"/>
                                <a:gd name="connsiteY1211" fmla="*/ 923130 h 1786213"/>
                                <a:gd name="connsiteX1212" fmla="*/ 1333302 w 1823462"/>
                                <a:gd name="connsiteY1212" fmla="*/ 993228 h 1786213"/>
                                <a:gd name="connsiteX1213" fmla="*/ 1242700 w 1823462"/>
                                <a:gd name="connsiteY1213" fmla="*/ 875754 h 1786213"/>
                                <a:gd name="connsiteX1214" fmla="*/ 1248541 w 1823462"/>
                                <a:gd name="connsiteY1214" fmla="*/ 857412 h 1786213"/>
                                <a:gd name="connsiteX1215" fmla="*/ 1500780 w 1823462"/>
                                <a:gd name="connsiteY1215" fmla="*/ 583442 h 1786213"/>
                                <a:gd name="connsiteX1216" fmla="*/ 1512814 w 1823462"/>
                                <a:gd name="connsiteY1216" fmla="*/ 645013 h 1786213"/>
                                <a:gd name="connsiteX1217" fmla="*/ 1441605 w 1823462"/>
                                <a:gd name="connsiteY1217" fmla="*/ 554819 h 1786213"/>
                                <a:gd name="connsiteX1218" fmla="*/ 1430214 w 1823462"/>
                                <a:gd name="connsiteY1218" fmla="*/ 467195 h 1786213"/>
                                <a:gd name="connsiteX1219" fmla="*/ 1428987 w 1823462"/>
                                <a:gd name="connsiteY1219" fmla="*/ 438338 h 1786213"/>
                                <a:gd name="connsiteX1220" fmla="*/ 1423146 w 1823462"/>
                                <a:gd name="connsiteY1220" fmla="*/ 436878 h 1786213"/>
                                <a:gd name="connsiteX1221" fmla="*/ 1422503 w 1823462"/>
                                <a:gd name="connsiteY1221" fmla="*/ 437228 h 1786213"/>
                                <a:gd name="connsiteX1222" fmla="*/ 1424372 w 1823462"/>
                                <a:gd name="connsiteY1222" fmla="*/ 433606 h 1786213"/>
                                <a:gd name="connsiteX1223" fmla="*/ 1428987 w 1823462"/>
                                <a:gd name="connsiteY1223" fmla="*/ 438338 h 1786213"/>
                                <a:gd name="connsiteX1224" fmla="*/ 1245562 w 1823462"/>
                                <a:gd name="connsiteY1224" fmla="*/ 290020 h 1786213"/>
                                <a:gd name="connsiteX1225" fmla="*/ 1232360 w 1823462"/>
                                <a:gd name="connsiteY1225" fmla="*/ 285289 h 1786213"/>
                                <a:gd name="connsiteX1226" fmla="*/ 1531565 w 1823462"/>
                                <a:gd name="connsiteY1226" fmla="*/ 215716 h 1786213"/>
                                <a:gd name="connsiteX1227" fmla="*/ 1422854 w 1823462"/>
                                <a:gd name="connsiteY1227" fmla="*/ 402646 h 1786213"/>
                                <a:gd name="connsiteX1228" fmla="*/ 1245562 w 1823462"/>
                                <a:gd name="connsiteY1228" fmla="*/ 290020 h 1786213"/>
                                <a:gd name="connsiteX1229" fmla="*/ 1517312 w 1823462"/>
                                <a:gd name="connsiteY1229" fmla="*/ 203332 h 1786213"/>
                                <a:gd name="connsiteX1230" fmla="*/ 1097653 w 1823462"/>
                                <a:gd name="connsiteY1230" fmla="*/ 287742 h 1786213"/>
                                <a:gd name="connsiteX1231" fmla="*/ 1243693 w 1823462"/>
                                <a:gd name="connsiteY1231" fmla="*/ 216183 h 1786213"/>
                                <a:gd name="connsiteX1232" fmla="*/ 1517312 w 1823462"/>
                                <a:gd name="connsiteY1232" fmla="*/ 203332 h 1786213"/>
                                <a:gd name="connsiteX1233" fmla="*/ 1174120 w 1823462"/>
                                <a:gd name="connsiteY1233" fmla="*/ 228100 h 1786213"/>
                                <a:gd name="connsiteX1234" fmla="*/ 1067861 w 1823462"/>
                                <a:gd name="connsiteY1234" fmla="*/ 289495 h 1786213"/>
                                <a:gd name="connsiteX1235" fmla="*/ 1067861 w 1823462"/>
                                <a:gd name="connsiteY1235" fmla="*/ 283303 h 1786213"/>
                                <a:gd name="connsiteX1236" fmla="*/ 1067277 w 1823462"/>
                                <a:gd name="connsiteY1236" fmla="*/ 282427 h 1786213"/>
                                <a:gd name="connsiteX1237" fmla="*/ 1062487 w 1823462"/>
                                <a:gd name="connsiteY1237" fmla="*/ 276059 h 1786213"/>
                                <a:gd name="connsiteX1238" fmla="*/ 1174120 w 1823462"/>
                                <a:gd name="connsiteY1238" fmla="*/ 228100 h 1786213"/>
                                <a:gd name="connsiteX1239" fmla="*/ 1047767 w 1823462"/>
                                <a:gd name="connsiteY1239" fmla="*/ 290546 h 1786213"/>
                                <a:gd name="connsiteX1240" fmla="*/ 1054075 w 1823462"/>
                                <a:gd name="connsiteY1240" fmla="*/ 292416 h 1786213"/>
                                <a:gd name="connsiteX1241" fmla="*/ 1045430 w 1823462"/>
                                <a:gd name="connsiteY1241" fmla="*/ 293233 h 1786213"/>
                                <a:gd name="connsiteX1242" fmla="*/ 996069 w 1823462"/>
                                <a:gd name="connsiteY1242" fmla="*/ 338330 h 1786213"/>
                                <a:gd name="connsiteX1243" fmla="*/ 819829 w 1823462"/>
                                <a:gd name="connsiteY1243" fmla="*/ 475899 h 1786213"/>
                                <a:gd name="connsiteX1244" fmla="*/ 823567 w 1823462"/>
                                <a:gd name="connsiteY1244" fmla="*/ 321682 h 1786213"/>
                                <a:gd name="connsiteX1245" fmla="*/ 911191 w 1823462"/>
                                <a:gd name="connsiteY1245" fmla="*/ 317943 h 1786213"/>
                                <a:gd name="connsiteX1246" fmla="*/ 917324 w 1823462"/>
                                <a:gd name="connsiteY1246" fmla="*/ 318995 h 1786213"/>
                                <a:gd name="connsiteX1247" fmla="*/ 926203 w 1823462"/>
                                <a:gd name="connsiteY1247" fmla="*/ 318995 h 1786213"/>
                                <a:gd name="connsiteX1248" fmla="*/ 927080 w 1823462"/>
                                <a:gd name="connsiteY1248" fmla="*/ 317417 h 1786213"/>
                                <a:gd name="connsiteX1249" fmla="*/ 1013184 w 1823462"/>
                                <a:gd name="connsiteY1249" fmla="*/ 311284 h 1786213"/>
                                <a:gd name="connsiteX1250" fmla="*/ 996069 w 1823462"/>
                                <a:gd name="connsiteY1250" fmla="*/ 338330 h 1786213"/>
                                <a:gd name="connsiteX1251" fmla="*/ 594987 w 1823462"/>
                                <a:gd name="connsiteY1251" fmla="*/ 258476 h 1786213"/>
                                <a:gd name="connsiteX1252" fmla="*/ 573840 w 1823462"/>
                                <a:gd name="connsiteY1252" fmla="*/ 192349 h 1786213"/>
                                <a:gd name="connsiteX1253" fmla="*/ 620573 w 1823462"/>
                                <a:gd name="connsiteY1253" fmla="*/ 241828 h 1786213"/>
                                <a:gd name="connsiteX1254" fmla="*/ 658017 w 1823462"/>
                                <a:gd name="connsiteY1254" fmla="*/ 308363 h 1786213"/>
                                <a:gd name="connsiteX1255" fmla="*/ 641135 w 1823462"/>
                                <a:gd name="connsiteY1255" fmla="*/ 307896 h 1786213"/>
                                <a:gd name="connsiteX1256" fmla="*/ 594987 w 1823462"/>
                                <a:gd name="connsiteY1256" fmla="*/ 258476 h 1786213"/>
                                <a:gd name="connsiteX1257" fmla="*/ 505319 w 1823462"/>
                                <a:gd name="connsiteY1257" fmla="*/ 409305 h 1786213"/>
                                <a:gd name="connsiteX1258" fmla="*/ 456483 w 1823462"/>
                                <a:gd name="connsiteY1258" fmla="*/ 446166 h 1786213"/>
                                <a:gd name="connsiteX1259" fmla="*/ 550766 w 1823462"/>
                                <a:gd name="connsiteY1259" fmla="*/ 319988 h 1786213"/>
                                <a:gd name="connsiteX1260" fmla="*/ 553628 w 1823462"/>
                                <a:gd name="connsiteY1260" fmla="*/ 321565 h 1786213"/>
                                <a:gd name="connsiteX1261" fmla="*/ 505319 w 1823462"/>
                                <a:gd name="connsiteY1261" fmla="*/ 409481 h 1786213"/>
                                <a:gd name="connsiteX1262" fmla="*/ 347187 w 1823462"/>
                                <a:gd name="connsiteY1262" fmla="*/ 407845 h 1786213"/>
                                <a:gd name="connsiteX1263" fmla="*/ 314182 w 1823462"/>
                                <a:gd name="connsiteY1263" fmla="*/ 404106 h 1786213"/>
                                <a:gd name="connsiteX1264" fmla="*/ 313890 w 1823462"/>
                                <a:gd name="connsiteY1264" fmla="*/ 403639 h 1786213"/>
                                <a:gd name="connsiteX1265" fmla="*/ 317863 w 1823462"/>
                                <a:gd name="connsiteY1265" fmla="*/ 377527 h 1786213"/>
                                <a:gd name="connsiteX1266" fmla="*/ 436388 w 1823462"/>
                                <a:gd name="connsiteY1266" fmla="*/ 302463 h 1786213"/>
                                <a:gd name="connsiteX1267" fmla="*/ 438900 w 1823462"/>
                                <a:gd name="connsiteY1267" fmla="*/ 307954 h 1786213"/>
                                <a:gd name="connsiteX1268" fmla="*/ 347187 w 1823462"/>
                                <a:gd name="connsiteY1268" fmla="*/ 408020 h 1786213"/>
                                <a:gd name="connsiteX1269" fmla="*/ 396841 w 1823462"/>
                                <a:gd name="connsiteY1269" fmla="*/ 158293 h 1786213"/>
                                <a:gd name="connsiteX1270" fmla="*/ 449006 w 1823462"/>
                                <a:gd name="connsiteY1270" fmla="*/ 222550 h 1786213"/>
                                <a:gd name="connsiteX1271" fmla="*/ 453387 w 1823462"/>
                                <a:gd name="connsiteY1271" fmla="*/ 234234 h 1786213"/>
                                <a:gd name="connsiteX1272" fmla="*/ 463785 w 1823462"/>
                                <a:gd name="connsiteY1272" fmla="*/ 259995 h 1786213"/>
                                <a:gd name="connsiteX1273" fmla="*/ 468634 w 1823462"/>
                                <a:gd name="connsiteY1273" fmla="*/ 269692 h 1786213"/>
                                <a:gd name="connsiteX1274" fmla="*/ 474475 w 1823462"/>
                                <a:gd name="connsiteY1274" fmla="*/ 280090 h 1786213"/>
                                <a:gd name="connsiteX1275" fmla="*/ 481368 w 1823462"/>
                                <a:gd name="connsiteY1275" fmla="*/ 292065 h 1786213"/>
                                <a:gd name="connsiteX1276" fmla="*/ 480200 w 1823462"/>
                                <a:gd name="connsiteY1276" fmla="*/ 291715 h 1786213"/>
                                <a:gd name="connsiteX1277" fmla="*/ 480200 w 1823462"/>
                                <a:gd name="connsiteY1277" fmla="*/ 291715 h 1786213"/>
                                <a:gd name="connsiteX1278" fmla="*/ 426107 w 1823462"/>
                                <a:gd name="connsiteY1278" fmla="*/ 246618 h 1786213"/>
                                <a:gd name="connsiteX1279" fmla="*/ 388721 w 1823462"/>
                                <a:gd name="connsiteY1279" fmla="*/ 176694 h 1786213"/>
                                <a:gd name="connsiteX1280" fmla="*/ 390123 w 1823462"/>
                                <a:gd name="connsiteY1280" fmla="*/ 157183 h 1786213"/>
                                <a:gd name="connsiteX1281" fmla="*/ 396724 w 1823462"/>
                                <a:gd name="connsiteY1281" fmla="*/ 158468 h 17862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</a:cxnLst>
                              <a:rect l="l" t="t" r="r" b="b"/>
                              <a:pathLst>
                                <a:path w="1823462" h="1786213">
                                  <a:moveTo>
                                    <a:pt x="385975" y="143222"/>
                                  </a:moveTo>
                                  <a:cubicBezTo>
                                    <a:pt x="371722" y="147428"/>
                                    <a:pt x="370028" y="165186"/>
                                    <a:pt x="374643" y="180958"/>
                                  </a:cubicBezTo>
                                  <a:cubicBezTo>
                                    <a:pt x="382826" y="208405"/>
                                    <a:pt x="396565" y="233876"/>
                                    <a:pt x="415008" y="255789"/>
                                  </a:cubicBezTo>
                                  <a:cubicBezTo>
                                    <a:pt x="425050" y="268186"/>
                                    <a:pt x="436259" y="279590"/>
                                    <a:pt x="448480" y="289845"/>
                                  </a:cubicBezTo>
                                  <a:lnTo>
                                    <a:pt x="444975" y="289027"/>
                                  </a:lnTo>
                                  <a:cubicBezTo>
                                    <a:pt x="443731" y="288141"/>
                                    <a:pt x="442238" y="287671"/>
                                    <a:pt x="440711" y="287684"/>
                                  </a:cubicBezTo>
                                  <a:lnTo>
                                    <a:pt x="439659" y="287684"/>
                                  </a:lnTo>
                                  <a:cubicBezTo>
                                    <a:pt x="425621" y="284589"/>
                                    <a:pt x="411774" y="280688"/>
                                    <a:pt x="398184" y="276001"/>
                                  </a:cubicBezTo>
                                  <a:cubicBezTo>
                                    <a:pt x="392678" y="247288"/>
                                    <a:pt x="383959" y="219287"/>
                                    <a:pt x="372189" y="192525"/>
                                  </a:cubicBezTo>
                                  <a:cubicBezTo>
                                    <a:pt x="370554" y="189215"/>
                                    <a:pt x="368860" y="185943"/>
                                    <a:pt x="367107" y="182711"/>
                                  </a:cubicBezTo>
                                  <a:cubicBezTo>
                                    <a:pt x="351685" y="154671"/>
                                    <a:pt x="330773" y="133467"/>
                                    <a:pt x="307348" y="122368"/>
                                  </a:cubicBezTo>
                                  <a:cubicBezTo>
                                    <a:pt x="296599" y="117285"/>
                                    <a:pt x="287895" y="116526"/>
                                    <a:pt x="280827" y="120148"/>
                                  </a:cubicBezTo>
                                  <a:cubicBezTo>
                                    <a:pt x="267684" y="126807"/>
                                    <a:pt x="266983" y="144098"/>
                                    <a:pt x="270721" y="158118"/>
                                  </a:cubicBezTo>
                                  <a:cubicBezTo>
                                    <a:pt x="277793" y="182780"/>
                                    <a:pt x="290997" y="205248"/>
                                    <a:pt x="309100" y="223427"/>
                                  </a:cubicBezTo>
                                  <a:cubicBezTo>
                                    <a:pt x="302324" y="217176"/>
                                    <a:pt x="295606" y="210750"/>
                                    <a:pt x="289122" y="204266"/>
                                  </a:cubicBezTo>
                                  <a:cubicBezTo>
                                    <a:pt x="277281" y="192169"/>
                                    <a:pt x="264739" y="180778"/>
                                    <a:pt x="251561" y="170152"/>
                                  </a:cubicBezTo>
                                  <a:lnTo>
                                    <a:pt x="247589" y="164777"/>
                                  </a:lnTo>
                                  <a:cubicBezTo>
                                    <a:pt x="245942" y="161215"/>
                                    <a:pt x="244802" y="157440"/>
                                    <a:pt x="244200" y="153562"/>
                                  </a:cubicBezTo>
                                  <a:cubicBezTo>
                                    <a:pt x="243441" y="150465"/>
                                    <a:pt x="242798" y="147720"/>
                                    <a:pt x="242039" y="145266"/>
                                  </a:cubicBezTo>
                                  <a:cubicBezTo>
                                    <a:pt x="239352" y="137614"/>
                                    <a:pt x="236198" y="130020"/>
                                    <a:pt x="233102" y="122601"/>
                                  </a:cubicBezTo>
                                  <a:cubicBezTo>
                                    <a:pt x="229207" y="113956"/>
                                    <a:pt x="225021" y="105485"/>
                                    <a:pt x="220542" y="97190"/>
                                  </a:cubicBezTo>
                                  <a:cubicBezTo>
                                    <a:pt x="217446" y="91349"/>
                                    <a:pt x="214175" y="86033"/>
                                    <a:pt x="210787" y="80600"/>
                                  </a:cubicBezTo>
                                  <a:cubicBezTo>
                                    <a:pt x="196358" y="57877"/>
                                    <a:pt x="173868" y="25690"/>
                                    <a:pt x="145069" y="9216"/>
                                  </a:cubicBezTo>
                                  <a:cubicBezTo>
                                    <a:pt x="136482" y="4368"/>
                                    <a:pt x="124098" y="-1123"/>
                                    <a:pt x="113875" y="454"/>
                                  </a:cubicBezTo>
                                  <a:cubicBezTo>
                                    <a:pt x="109507" y="998"/>
                                    <a:pt x="105730" y="3759"/>
                                    <a:pt x="103886" y="7756"/>
                                  </a:cubicBezTo>
                                  <a:cubicBezTo>
                                    <a:pt x="99330" y="17920"/>
                                    <a:pt x="107741" y="34452"/>
                                    <a:pt x="121878" y="56241"/>
                                  </a:cubicBezTo>
                                  <a:lnTo>
                                    <a:pt x="123280" y="58461"/>
                                  </a:lnTo>
                                  <a:cubicBezTo>
                                    <a:pt x="126843" y="64302"/>
                                    <a:pt x="130991" y="70144"/>
                                    <a:pt x="134963" y="76453"/>
                                  </a:cubicBezTo>
                                  <a:cubicBezTo>
                                    <a:pt x="129881" y="73065"/>
                                    <a:pt x="124624" y="69618"/>
                                    <a:pt x="118899" y="65996"/>
                                  </a:cubicBezTo>
                                  <a:cubicBezTo>
                                    <a:pt x="89983" y="47537"/>
                                    <a:pt x="58906" y="30947"/>
                                    <a:pt x="27712" y="36380"/>
                                  </a:cubicBezTo>
                                  <a:cubicBezTo>
                                    <a:pt x="18340" y="37291"/>
                                    <a:pt x="9820" y="42212"/>
                                    <a:pt x="4346" y="49874"/>
                                  </a:cubicBezTo>
                                  <a:cubicBezTo>
                                    <a:pt x="-7746" y="68450"/>
                                    <a:pt x="7734" y="93569"/>
                                    <a:pt x="29348" y="108698"/>
                                  </a:cubicBezTo>
                                  <a:cubicBezTo>
                                    <a:pt x="93021" y="153386"/>
                                    <a:pt x="169545" y="166530"/>
                                    <a:pt x="237424" y="178038"/>
                                  </a:cubicBezTo>
                                  <a:cubicBezTo>
                                    <a:pt x="252149" y="189188"/>
                                    <a:pt x="265995" y="201452"/>
                                    <a:pt x="278841" y="214723"/>
                                  </a:cubicBezTo>
                                  <a:cubicBezTo>
                                    <a:pt x="285968" y="221791"/>
                                    <a:pt x="293328" y="228859"/>
                                    <a:pt x="300864" y="235752"/>
                                  </a:cubicBezTo>
                                  <a:cubicBezTo>
                                    <a:pt x="230239" y="227925"/>
                                    <a:pt x="164463" y="248312"/>
                                    <a:pt x="105054" y="297147"/>
                                  </a:cubicBezTo>
                                  <a:cubicBezTo>
                                    <a:pt x="94449" y="305505"/>
                                    <a:pt x="87819" y="317916"/>
                                    <a:pt x="86770" y="331379"/>
                                  </a:cubicBezTo>
                                  <a:cubicBezTo>
                                    <a:pt x="86738" y="338593"/>
                                    <a:pt x="90090" y="345404"/>
                                    <a:pt x="95825" y="349780"/>
                                  </a:cubicBezTo>
                                  <a:cubicBezTo>
                                    <a:pt x="101752" y="353770"/>
                                    <a:pt x="108777" y="355812"/>
                                    <a:pt x="115920" y="355621"/>
                                  </a:cubicBezTo>
                                  <a:cubicBezTo>
                                    <a:pt x="198340" y="359087"/>
                                    <a:pt x="277238" y="321995"/>
                                    <a:pt x="327151" y="256315"/>
                                  </a:cubicBezTo>
                                  <a:cubicBezTo>
                                    <a:pt x="345048" y="268871"/>
                                    <a:pt x="364459" y="279116"/>
                                    <a:pt x="384924" y="286808"/>
                                  </a:cubicBezTo>
                                  <a:lnTo>
                                    <a:pt x="387553" y="289320"/>
                                  </a:lnTo>
                                  <a:cubicBezTo>
                                    <a:pt x="389687" y="291246"/>
                                    <a:pt x="392759" y="291727"/>
                                    <a:pt x="395380" y="290546"/>
                                  </a:cubicBezTo>
                                  <a:lnTo>
                                    <a:pt x="403909" y="293233"/>
                                  </a:lnTo>
                                  <a:cubicBezTo>
                                    <a:pt x="361938" y="304549"/>
                                    <a:pt x="326330" y="332361"/>
                                    <a:pt x="305186" y="370342"/>
                                  </a:cubicBezTo>
                                  <a:cubicBezTo>
                                    <a:pt x="293971" y="390612"/>
                                    <a:pt x="297008" y="404106"/>
                                    <a:pt x="301740" y="411642"/>
                                  </a:cubicBezTo>
                                  <a:cubicBezTo>
                                    <a:pt x="312605" y="429751"/>
                                    <a:pt x="336088" y="428232"/>
                                    <a:pt x="352912" y="421397"/>
                                  </a:cubicBezTo>
                                  <a:cubicBezTo>
                                    <a:pt x="401422" y="400832"/>
                                    <a:pt x="438397" y="359924"/>
                                    <a:pt x="453971" y="309590"/>
                                  </a:cubicBezTo>
                                  <a:cubicBezTo>
                                    <a:pt x="454377" y="308217"/>
                                    <a:pt x="454377" y="306756"/>
                                    <a:pt x="453971" y="305384"/>
                                  </a:cubicBezTo>
                                  <a:cubicBezTo>
                                    <a:pt x="476052" y="309473"/>
                                    <a:pt x="498776" y="312394"/>
                                    <a:pt x="521792" y="314789"/>
                                  </a:cubicBezTo>
                                  <a:cubicBezTo>
                                    <a:pt x="469657" y="340361"/>
                                    <a:pt x="438268" y="395025"/>
                                    <a:pt x="442463" y="452942"/>
                                  </a:cubicBezTo>
                                  <a:cubicBezTo>
                                    <a:pt x="442726" y="456208"/>
                                    <a:pt x="445101" y="458915"/>
                                    <a:pt x="448305" y="459601"/>
                                  </a:cubicBezTo>
                                  <a:cubicBezTo>
                                    <a:pt x="472606" y="465443"/>
                                    <a:pt x="496147" y="451189"/>
                                    <a:pt x="518404" y="417308"/>
                                  </a:cubicBezTo>
                                  <a:cubicBezTo>
                                    <a:pt x="538306" y="386697"/>
                                    <a:pt x="555767" y="354566"/>
                                    <a:pt x="570627" y="321215"/>
                                  </a:cubicBezTo>
                                  <a:cubicBezTo>
                                    <a:pt x="570978" y="320455"/>
                                    <a:pt x="570627" y="319696"/>
                                    <a:pt x="570627" y="318936"/>
                                  </a:cubicBezTo>
                                  <a:cubicBezTo>
                                    <a:pt x="590567" y="320221"/>
                                    <a:pt x="613173" y="321234"/>
                                    <a:pt x="638448" y="321974"/>
                                  </a:cubicBezTo>
                                  <a:cubicBezTo>
                                    <a:pt x="642785" y="324190"/>
                                    <a:pt x="647252" y="326140"/>
                                    <a:pt x="651825" y="327815"/>
                                  </a:cubicBezTo>
                                  <a:cubicBezTo>
                                    <a:pt x="625596" y="343529"/>
                                    <a:pt x="608773" y="376300"/>
                                    <a:pt x="595629" y="408488"/>
                                  </a:cubicBezTo>
                                  <a:cubicBezTo>
                                    <a:pt x="590430" y="421047"/>
                                    <a:pt x="583946" y="436761"/>
                                    <a:pt x="585523" y="453701"/>
                                  </a:cubicBezTo>
                                  <a:cubicBezTo>
                                    <a:pt x="587101" y="470642"/>
                                    <a:pt x="599660" y="490620"/>
                                    <a:pt x="618061" y="492781"/>
                                  </a:cubicBezTo>
                                  <a:cubicBezTo>
                                    <a:pt x="628186" y="493549"/>
                                    <a:pt x="638168" y="490031"/>
                                    <a:pt x="645575" y="483084"/>
                                  </a:cubicBezTo>
                                  <a:cubicBezTo>
                                    <a:pt x="669233" y="463281"/>
                                    <a:pt x="675483" y="428641"/>
                                    <a:pt x="680040" y="403289"/>
                                  </a:cubicBezTo>
                                  <a:lnTo>
                                    <a:pt x="693651" y="327348"/>
                                  </a:lnTo>
                                  <a:cubicBezTo>
                                    <a:pt x="693890" y="325831"/>
                                    <a:pt x="693644" y="324278"/>
                                    <a:pt x="692950" y="322909"/>
                                  </a:cubicBezTo>
                                  <a:cubicBezTo>
                                    <a:pt x="721223" y="323201"/>
                                    <a:pt x="751365" y="322909"/>
                                    <a:pt x="783669" y="322441"/>
                                  </a:cubicBezTo>
                                  <a:lnTo>
                                    <a:pt x="787349" y="323201"/>
                                  </a:lnTo>
                                  <a:cubicBezTo>
                                    <a:pt x="751130" y="373306"/>
                                    <a:pt x="737609" y="436316"/>
                                    <a:pt x="750080" y="496870"/>
                                  </a:cubicBezTo>
                                  <a:cubicBezTo>
                                    <a:pt x="751190" y="502712"/>
                                    <a:pt x="754695" y="519127"/>
                                    <a:pt x="767605" y="526078"/>
                                  </a:cubicBezTo>
                                  <a:cubicBezTo>
                                    <a:pt x="755972" y="540347"/>
                                    <a:pt x="745961" y="555864"/>
                                    <a:pt x="737755" y="572343"/>
                                  </a:cubicBezTo>
                                  <a:cubicBezTo>
                                    <a:pt x="724904" y="590861"/>
                                    <a:pt x="713311" y="610220"/>
                                    <a:pt x="703056" y="630292"/>
                                  </a:cubicBezTo>
                                  <a:cubicBezTo>
                                    <a:pt x="701362" y="633738"/>
                                    <a:pt x="700018" y="637302"/>
                                    <a:pt x="698382" y="640748"/>
                                  </a:cubicBezTo>
                                  <a:cubicBezTo>
                                    <a:pt x="697431" y="640802"/>
                                    <a:pt x="696498" y="641040"/>
                                    <a:pt x="695637" y="641449"/>
                                  </a:cubicBezTo>
                                  <a:cubicBezTo>
                                    <a:pt x="659886" y="668262"/>
                                    <a:pt x="622851" y="695951"/>
                                    <a:pt x="580500" y="711198"/>
                                  </a:cubicBezTo>
                                  <a:cubicBezTo>
                                    <a:pt x="567239" y="715929"/>
                                    <a:pt x="553103" y="719551"/>
                                    <a:pt x="539609" y="722881"/>
                                  </a:cubicBezTo>
                                  <a:lnTo>
                                    <a:pt x="528919" y="725685"/>
                                  </a:lnTo>
                                  <a:cubicBezTo>
                                    <a:pt x="527717" y="723542"/>
                                    <a:pt x="525526" y="722139"/>
                                    <a:pt x="523077" y="721946"/>
                                  </a:cubicBezTo>
                                  <a:lnTo>
                                    <a:pt x="513555" y="721712"/>
                                  </a:lnTo>
                                  <a:cubicBezTo>
                                    <a:pt x="507623" y="720411"/>
                                    <a:pt x="502043" y="717840"/>
                                    <a:pt x="497199" y="714177"/>
                                  </a:cubicBezTo>
                                  <a:cubicBezTo>
                                    <a:pt x="495037" y="712541"/>
                                    <a:pt x="492993" y="710730"/>
                                    <a:pt x="490948" y="708861"/>
                                  </a:cubicBezTo>
                                  <a:cubicBezTo>
                                    <a:pt x="488904" y="706992"/>
                                    <a:pt x="486976" y="705356"/>
                                    <a:pt x="485107" y="703720"/>
                                  </a:cubicBezTo>
                                  <a:cubicBezTo>
                                    <a:pt x="478430" y="698591"/>
                                    <a:pt x="471128" y="694331"/>
                                    <a:pt x="463376" y="691044"/>
                                  </a:cubicBezTo>
                                  <a:cubicBezTo>
                                    <a:pt x="427165" y="674463"/>
                                    <a:pt x="386806" y="669151"/>
                                    <a:pt x="347538" y="675798"/>
                                  </a:cubicBezTo>
                                  <a:cubicBezTo>
                                    <a:pt x="344030" y="676535"/>
                                    <a:pt x="341563" y="679692"/>
                                    <a:pt x="341696" y="683275"/>
                                  </a:cubicBezTo>
                                  <a:cubicBezTo>
                                    <a:pt x="341811" y="686890"/>
                                    <a:pt x="344534" y="689886"/>
                                    <a:pt x="348122" y="690343"/>
                                  </a:cubicBezTo>
                                  <a:cubicBezTo>
                                    <a:pt x="358754" y="691628"/>
                                    <a:pt x="368684" y="698521"/>
                                    <a:pt x="379199" y="705823"/>
                                  </a:cubicBezTo>
                                  <a:cubicBezTo>
                                    <a:pt x="385644" y="710558"/>
                                    <a:pt x="392440" y="714796"/>
                                    <a:pt x="399528" y="718499"/>
                                  </a:cubicBezTo>
                                  <a:cubicBezTo>
                                    <a:pt x="412733" y="724406"/>
                                    <a:pt x="426828" y="728078"/>
                                    <a:pt x="441237" y="729365"/>
                                  </a:cubicBezTo>
                                  <a:cubicBezTo>
                                    <a:pt x="459754" y="731877"/>
                                    <a:pt x="478506" y="733454"/>
                                    <a:pt x="497199" y="734856"/>
                                  </a:cubicBezTo>
                                  <a:cubicBezTo>
                                    <a:pt x="485516" y="738361"/>
                                    <a:pt x="474066" y="742080"/>
                                    <a:pt x="462850" y="746013"/>
                                  </a:cubicBezTo>
                                  <a:cubicBezTo>
                                    <a:pt x="462129" y="744912"/>
                                    <a:pt x="461090" y="744056"/>
                                    <a:pt x="459871" y="743560"/>
                                  </a:cubicBezTo>
                                  <a:cubicBezTo>
                                    <a:pt x="456068" y="742220"/>
                                    <a:pt x="451898" y="744217"/>
                                    <a:pt x="450558" y="748020"/>
                                  </a:cubicBezTo>
                                  <a:cubicBezTo>
                                    <a:pt x="450547" y="748052"/>
                                    <a:pt x="450535" y="748084"/>
                                    <a:pt x="450525" y="748116"/>
                                  </a:cubicBezTo>
                                  <a:lnTo>
                                    <a:pt x="449707" y="750628"/>
                                  </a:lnTo>
                                  <a:cubicBezTo>
                                    <a:pt x="432182" y="757054"/>
                                    <a:pt x="414657" y="764064"/>
                                    <a:pt x="397775" y="771483"/>
                                  </a:cubicBezTo>
                                  <a:cubicBezTo>
                                    <a:pt x="397799" y="771269"/>
                                    <a:pt x="397799" y="771053"/>
                                    <a:pt x="397775" y="770840"/>
                                  </a:cubicBezTo>
                                  <a:cubicBezTo>
                                    <a:pt x="396261" y="768117"/>
                                    <a:pt x="393195" y="766643"/>
                                    <a:pt x="390123" y="767160"/>
                                  </a:cubicBezTo>
                                  <a:cubicBezTo>
                                    <a:pt x="378440" y="750862"/>
                                    <a:pt x="358345" y="743034"/>
                                    <a:pt x="344851" y="737952"/>
                                  </a:cubicBezTo>
                                  <a:cubicBezTo>
                                    <a:pt x="335822" y="734093"/>
                                    <a:pt x="326455" y="731082"/>
                                    <a:pt x="316870" y="728956"/>
                                  </a:cubicBezTo>
                                  <a:cubicBezTo>
                                    <a:pt x="289751" y="723399"/>
                                    <a:pt x="261800" y="733453"/>
                                    <a:pt x="244434" y="755009"/>
                                  </a:cubicBezTo>
                                  <a:cubicBezTo>
                                    <a:pt x="242339" y="757707"/>
                                    <a:pt x="242339" y="761482"/>
                                    <a:pt x="244434" y="764181"/>
                                  </a:cubicBezTo>
                                  <a:cubicBezTo>
                                    <a:pt x="246581" y="766812"/>
                                    <a:pt x="250250" y="767632"/>
                                    <a:pt x="253313" y="766167"/>
                                  </a:cubicBezTo>
                                  <a:cubicBezTo>
                                    <a:pt x="263419" y="761318"/>
                                    <a:pt x="277264" y="767393"/>
                                    <a:pt x="290583" y="773293"/>
                                  </a:cubicBezTo>
                                  <a:lnTo>
                                    <a:pt x="297826" y="776448"/>
                                  </a:lnTo>
                                  <a:cubicBezTo>
                                    <a:pt x="318710" y="785182"/>
                                    <a:pt x="341399" y="788730"/>
                                    <a:pt x="363953" y="786787"/>
                                  </a:cubicBezTo>
                                  <a:cubicBezTo>
                                    <a:pt x="343312" y="796607"/>
                                    <a:pt x="325084" y="810846"/>
                                    <a:pt x="310561" y="828496"/>
                                  </a:cubicBezTo>
                                  <a:cubicBezTo>
                                    <a:pt x="308763" y="829505"/>
                                    <a:pt x="307470" y="831221"/>
                                    <a:pt x="306997" y="833228"/>
                                  </a:cubicBezTo>
                                  <a:lnTo>
                                    <a:pt x="306997" y="833228"/>
                                  </a:lnTo>
                                  <a:cubicBezTo>
                                    <a:pt x="306180" y="834396"/>
                                    <a:pt x="305537" y="835681"/>
                                    <a:pt x="304778" y="836908"/>
                                  </a:cubicBezTo>
                                  <a:cubicBezTo>
                                    <a:pt x="275914" y="854841"/>
                                    <a:pt x="248995" y="875731"/>
                                    <a:pt x="224456" y="899238"/>
                                  </a:cubicBezTo>
                                  <a:cubicBezTo>
                                    <a:pt x="222269" y="901333"/>
                                    <a:pt x="221576" y="904547"/>
                                    <a:pt x="222703" y="907357"/>
                                  </a:cubicBezTo>
                                  <a:cubicBezTo>
                                    <a:pt x="223811" y="910178"/>
                                    <a:pt x="226568" y="912000"/>
                                    <a:pt x="229596" y="911914"/>
                                  </a:cubicBezTo>
                                  <a:cubicBezTo>
                                    <a:pt x="241423" y="911743"/>
                                    <a:pt x="253188" y="910174"/>
                                    <a:pt x="264646" y="907241"/>
                                  </a:cubicBezTo>
                                  <a:cubicBezTo>
                                    <a:pt x="277391" y="904636"/>
                                    <a:pt x="289174" y="898573"/>
                                    <a:pt x="298702" y="889716"/>
                                  </a:cubicBezTo>
                                  <a:cubicBezTo>
                                    <a:pt x="312138" y="876163"/>
                                    <a:pt x="316870" y="856419"/>
                                    <a:pt x="320491" y="839654"/>
                                  </a:cubicBezTo>
                                  <a:cubicBezTo>
                                    <a:pt x="336264" y="817572"/>
                                    <a:pt x="361908" y="803377"/>
                                    <a:pt x="387903" y="791519"/>
                                  </a:cubicBezTo>
                                  <a:cubicBezTo>
                                    <a:pt x="399119" y="786378"/>
                                    <a:pt x="410860" y="782173"/>
                                    <a:pt x="422368" y="777499"/>
                                  </a:cubicBezTo>
                                  <a:cubicBezTo>
                                    <a:pt x="414978" y="784347"/>
                                    <a:pt x="408605" y="792215"/>
                                    <a:pt x="403442" y="800866"/>
                                  </a:cubicBezTo>
                                  <a:cubicBezTo>
                                    <a:pt x="400170" y="806298"/>
                                    <a:pt x="397600" y="812081"/>
                                    <a:pt x="394562" y="817865"/>
                                  </a:cubicBezTo>
                                  <a:cubicBezTo>
                                    <a:pt x="390467" y="827636"/>
                                    <a:pt x="384891" y="836719"/>
                                    <a:pt x="378031" y="844794"/>
                                  </a:cubicBezTo>
                                  <a:cubicBezTo>
                                    <a:pt x="376278" y="846663"/>
                                    <a:pt x="374234" y="848474"/>
                                    <a:pt x="372189" y="850285"/>
                                  </a:cubicBezTo>
                                  <a:cubicBezTo>
                                    <a:pt x="364770" y="857061"/>
                                    <a:pt x="356300" y="864714"/>
                                    <a:pt x="355190" y="877098"/>
                                  </a:cubicBezTo>
                                  <a:cubicBezTo>
                                    <a:pt x="355019" y="879127"/>
                                    <a:pt x="355696" y="881136"/>
                                    <a:pt x="357060" y="882648"/>
                                  </a:cubicBezTo>
                                  <a:cubicBezTo>
                                    <a:pt x="358416" y="884165"/>
                                    <a:pt x="360341" y="885053"/>
                                    <a:pt x="362375" y="885101"/>
                                  </a:cubicBezTo>
                                  <a:cubicBezTo>
                                    <a:pt x="383405" y="885510"/>
                                    <a:pt x="399878" y="871140"/>
                                    <a:pt x="411853" y="860625"/>
                                  </a:cubicBezTo>
                                  <a:cubicBezTo>
                                    <a:pt x="419838" y="854296"/>
                                    <a:pt x="426794" y="846768"/>
                                    <a:pt x="432474" y="838310"/>
                                  </a:cubicBezTo>
                                  <a:cubicBezTo>
                                    <a:pt x="436296" y="831488"/>
                                    <a:pt x="439390" y="824283"/>
                                    <a:pt x="441704" y="816813"/>
                                  </a:cubicBezTo>
                                  <a:lnTo>
                                    <a:pt x="460280" y="762370"/>
                                  </a:lnTo>
                                  <a:cubicBezTo>
                                    <a:pt x="483646" y="754133"/>
                                    <a:pt x="507013" y="746773"/>
                                    <a:pt x="530846" y="740522"/>
                                  </a:cubicBezTo>
                                  <a:lnTo>
                                    <a:pt x="541770" y="737660"/>
                                  </a:lnTo>
                                  <a:cubicBezTo>
                                    <a:pt x="549130" y="735791"/>
                                    <a:pt x="556549" y="733863"/>
                                    <a:pt x="563968" y="731818"/>
                                  </a:cubicBezTo>
                                  <a:cubicBezTo>
                                    <a:pt x="536660" y="772157"/>
                                    <a:pt x="506931" y="810802"/>
                                    <a:pt x="474942" y="847540"/>
                                  </a:cubicBezTo>
                                  <a:lnTo>
                                    <a:pt x="473599" y="849059"/>
                                  </a:lnTo>
                                  <a:cubicBezTo>
                                    <a:pt x="463284" y="859669"/>
                                    <a:pt x="454726" y="871855"/>
                                    <a:pt x="448246" y="885159"/>
                                  </a:cubicBezTo>
                                  <a:cubicBezTo>
                                    <a:pt x="446870" y="888315"/>
                                    <a:pt x="447865" y="892003"/>
                                    <a:pt x="450642" y="894039"/>
                                  </a:cubicBezTo>
                                  <a:cubicBezTo>
                                    <a:pt x="456016" y="897952"/>
                                    <a:pt x="465304" y="900464"/>
                                    <a:pt x="478915" y="890534"/>
                                  </a:cubicBezTo>
                                  <a:cubicBezTo>
                                    <a:pt x="517262" y="862294"/>
                                    <a:pt x="547142" y="824091"/>
                                    <a:pt x="565311" y="780070"/>
                                  </a:cubicBezTo>
                                  <a:cubicBezTo>
                                    <a:pt x="566713" y="776681"/>
                                    <a:pt x="568057" y="773235"/>
                                    <a:pt x="569459" y="769730"/>
                                  </a:cubicBezTo>
                                  <a:cubicBezTo>
                                    <a:pt x="573858" y="755960"/>
                                    <a:pt x="580640" y="743069"/>
                                    <a:pt x="589496" y="731643"/>
                                  </a:cubicBezTo>
                                  <a:cubicBezTo>
                                    <a:pt x="591585" y="729337"/>
                                    <a:pt x="591984" y="725960"/>
                                    <a:pt x="590489" y="723231"/>
                                  </a:cubicBezTo>
                                  <a:lnTo>
                                    <a:pt x="589905" y="722530"/>
                                  </a:lnTo>
                                  <a:cubicBezTo>
                                    <a:pt x="624603" y="709095"/>
                                    <a:pt x="655388" y="688532"/>
                                    <a:pt x="684772" y="666860"/>
                                  </a:cubicBezTo>
                                  <a:cubicBezTo>
                                    <a:pt x="655336" y="721911"/>
                                    <a:pt x="630786" y="779437"/>
                                    <a:pt x="611401" y="838777"/>
                                  </a:cubicBezTo>
                                  <a:cubicBezTo>
                                    <a:pt x="576469" y="901048"/>
                                    <a:pt x="531080" y="956952"/>
                                    <a:pt x="486976" y="1011045"/>
                                  </a:cubicBezTo>
                                  <a:lnTo>
                                    <a:pt x="482712" y="1016303"/>
                                  </a:lnTo>
                                  <a:cubicBezTo>
                                    <a:pt x="482906" y="1015854"/>
                                    <a:pt x="483043" y="1015383"/>
                                    <a:pt x="483121" y="1014901"/>
                                  </a:cubicBezTo>
                                  <a:cubicBezTo>
                                    <a:pt x="483145" y="1013612"/>
                                    <a:pt x="482822" y="1012341"/>
                                    <a:pt x="482186" y="1011220"/>
                                  </a:cubicBezTo>
                                  <a:cubicBezTo>
                                    <a:pt x="480913" y="1008918"/>
                                    <a:pt x="478508" y="1007471"/>
                                    <a:pt x="475877" y="1007423"/>
                                  </a:cubicBezTo>
                                  <a:cubicBezTo>
                                    <a:pt x="464815" y="1006315"/>
                                    <a:pt x="454089" y="1002998"/>
                                    <a:pt x="444333" y="997668"/>
                                  </a:cubicBezTo>
                                  <a:cubicBezTo>
                                    <a:pt x="432964" y="991616"/>
                                    <a:pt x="420522" y="987846"/>
                                    <a:pt x="407706" y="986569"/>
                                  </a:cubicBezTo>
                                  <a:cubicBezTo>
                                    <a:pt x="391700" y="986102"/>
                                    <a:pt x="378089" y="993053"/>
                                    <a:pt x="364362" y="1000822"/>
                                  </a:cubicBezTo>
                                  <a:cubicBezTo>
                                    <a:pt x="335154" y="1017296"/>
                                    <a:pt x="306588" y="1035288"/>
                                    <a:pt x="279308" y="1054156"/>
                                  </a:cubicBezTo>
                                  <a:cubicBezTo>
                                    <a:pt x="276316" y="1056256"/>
                                    <a:pt x="275300" y="1060222"/>
                                    <a:pt x="276913" y="1063502"/>
                                  </a:cubicBezTo>
                                  <a:cubicBezTo>
                                    <a:pt x="278637" y="1066667"/>
                                    <a:pt x="282335" y="1068200"/>
                                    <a:pt x="285792" y="1067183"/>
                                  </a:cubicBezTo>
                                  <a:cubicBezTo>
                                    <a:pt x="306121" y="1060523"/>
                                    <a:pt x="328494" y="1062918"/>
                                    <a:pt x="352211" y="1065372"/>
                                  </a:cubicBezTo>
                                  <a:cubicBezTo>
                                    <a:pt x="372773" y="1067533"/>
                                    <a:pt x="394095" y="1069811"/>
                                    <a:pt x="414599" y="1065722"/>
                                  </a:cubicBezTo>
                                  <a:cubicBezTo>
                                    <a:pt x="432673" y="1061981"/>
                                    <a:pt x="449391" y="1053400"/>
                                    <a:pt x="462967" y="1040896"/>
                                  </a:cubicBezTo>
                                  <a:cubicBezTo>
                                    <a:pt x="441996" y="1066891"/>
                                    <a:pt x="421492" y="1093470"/>
                                    <a:pt x="402040" y="1121159"/>
                                  </a:cubicBezTo>
                                  <a:lnTo>
                                    <a:pt x="401514" y="1120808"/>
                                  </a:lnTo>
                                  <a:cubicBezTo>
                                    <a:pt x="401890" y="1120438"/>
                                    <a:pt x="402223" y="1120027"/>
                                    <a:pt x="402507" y="1119582"/>
                                  </a:cubicBezTo>
                                  <a:cubicBezTo>
                                    <a:pt x="404010" y="1117307"/>
                                    <a:pt x="404145" y="1114391"/>
                                    <a:pt x="402857" y="1111987"/>
                                  </a:cubicBezTo>
                                  <a:cubicBezTo>
                                    <a:pt x="402301" y="1110933"/>
                                    <a:pt x="401475" y="1110046"/>
                                    <a:pt x="400462" y="1109417"/>
                                  </a:cubicBezTo>
                                  <a:cubicBezTo>
                                    <a:pt x="383458" y="1099082"/>
                                    <a:pt x="363161" y="1095595"/>
                                    <a:pt x="343682" y="1099662"/>
                                  </a:cubicBezTo>
                                  <a:cubicBezTo>
                                    <a:pt x="319170" y="1103736"/>
                                    <a:pt x="296530" y="1115331"/>
                                    <a:pt x="278899" y="1132842"/>
                                  </a:cubicBezTo>
                                  <a:cubicBezTo>
                                    <a:pt x="267345" y="1145133"/>
                                    <a:pt x="257033" y="1158537"/>
                                    <a:pt x="248114" y="1172857"/>
                                  </a:cubicBezTo>
                                  <a:lnTo>
                                    <a:pt x="222119" y="1211995"/>
                                  </a:lnTo>
                                  <a:cubicBezTo>
                                    <a:pt x="220172" y="1214847"/>
                                    <a:pt x="220489" y="1218674"/>
                                    <a:pt x="222879" y="1221166"/>
                                  </a:cubicBezTo>
                                  <a:cubicBezTo>
                                    <a:pt x="225266" y="1223635"/>
                                    <a:pt x="229036" y="1224143"/>
                                    <a:pt x="231992" y="1222393"/>
                                  </a:cubicBezTo>
                                  <a:cubicBezTo>
                                    <a:pt x="243675" y="1215558"/>
                                    <a:pt x="255358" y="1208432"/>
                                    <a:pt x="268443" y="1207439"/>
                                  </a:cubicBezTo>
                                  <a:cubicBezTo>
                                    <a:pt x="273669" y="1207176"/>
                                    <a:pt x="278907" y="1207371"/>
                                    <a:pt x="284098" y="1208023"/>
                                  </a:cubicBezTo>
                                  <a:cubicBezTo>
                                    <a:pt x="290165" y="1208748"/>
                                    <a:pt x="296282" y="1208944"/>
                                    <a:pt x="302382" y="1208607"/>
                                  </a:cubicBezTo>
                                  <a:cubicBezTo>
                                    <a:pt x="326976" y="1206621"/>
                                    <a:pt x="346194" y="1188512"/>
                                    <a:pt x="360214" y="1175310"/>
                                  </a:cubicBezTo>
                                  <a:lnTo>
                                    <a:pt x="376570" y="1159947"/>
                                  </a:lnTo>
                                  <a:cubicBezTo>
                                    <a:pt x="354633" y="1194379"/>
                                    <a:pt x="335114" y="1230294"/>
                                    <a:pt x="318155" y="1267432"/>
                                  </a:cubicBezTo>
                                  <a:lnTo>
                                    <a:pt x="318155" y="1267432"/>
                                  </a:lnTo>
                                  <a:cubicBezTo>
                                    <a:pt x="297300" y="1259137"/>
                                    <a:pt x="272532" y="1264219"/>
                                    <a:pt x="248056" y="1281802"/>
                                  </a:cubicBezTo>
                                  <a:cubicBezTo>
                                    <a:pt x="206161" y="1313536"/>
                                    <a:pt x="179824" y="1361661"/>
                                    <a:pt x="175679" y="1414055"/>
                                  </a:cubicBezTo>
                                  <a:cubicBezTo>
                                    <a:pt x="175749" y="1417141"/>
                                    <a:pt x="177693" y="1419872"/>
                                    <a:pt x="180586" y="1420948"/>
                                  </a:cubicBezTo>
                                  <a:cubicBezTo>
                                    <a:pt x="183435" y="1422231"/>
                                    <a:pt x="186784" y="1421576"/>
                                    <a:pt x="188939" y="1419312"/>
                                  </a:cubicBezTo>
                                  <a:cubicBezTo>
                                    <a:pt x="207514" y="1400072"/>
                                    <a:pt x="228714" y="1383552"/>
                                    <a:pt x="251911" y="1370243"/>
                                  </a:cubicBezTo>
                                  <a:lnTo>
                                    <a:pt x="256293" y="1367731"/>
                                  </a:lnTo>
                                  <a:cubicBezTo>
                                    <a:pt x="261751" y="1364805"/>
                                    <a:pt x="267037" y="1361567"/>
                                    <a:pt x="272123" y="1358034"/>
                                  </a:cubicBezTo>
                                  <a:cubicBezTo>
                                    <a:pt x="278326" y="1353474"/>
                                    <a:pt x="284008" y="1348243"/>
                                    <a:pt x="289064" y="1342437"/>
                                  </a:cubicBezTo>
                                  <a:cubicBezTo>
                                    <a:pt x="281236" y="1364402"/>
                                    <a:pt x="274051" y="1386541"/>
                                    <a:pt x="268209" y="1409265"/>
                                  </a:cubicBezTo>
                                  <a:cubicBezTo>
                                    <a:pt x="267387" y="1413116"/>
                                    <a:pt x="267387" y="1417097"/>
                                    <a:pt x="268209" y="1420948"/>
                                  </a:cubicBezTo>
                                  <a:cubicBezTo>
                                    <a:pt x="261115" y="1421064"/>
                                    <a:pt x="254217" y="1423302"/>
                                    <a:pt x="248406" y="1427374"/>
                                  </a:cubicBezTo>
                                  <a:cubicBezTo>
                                    <a:pt x="223346" y="1443321"/>
                                    <a:pt x="207924" y="1470426"/>
                                    <a:pt x="194314" y="1494376"/>
                                  </a:cubicBezTo>
                                  <a:cubicBezTo>
                                    <a:pt x="188020" y="1504402"/>
                                    <a:pt x="183052" y="1515202"/>
                                    <a:pt x="179534" y="1526505"/>
                                  </a:cubicBezTo>
                                  <a:cubicBezTo>
                                    <a:pt x="174686" y="1544030"/>
                                    <a:pt x="176263" y="1563599"/>
                                    <a:pt x="177607" y="1580773"/>
                                  </a:cubicBezTo>
                                  <a:cubicBezTo>
                                    <a:pt x="177951" y="1584824"/>
                                    <a:pt x="181514" y="1587828"/>
                                    <a:pt x="185564" y="1587483"/>
                                  </a:cubicBezTo>
                                  <a:cubicBezTo>
                                    <a:pt x="188939" y="1587196"/>
                                    <a:pt x="191682" y="1584644"/>
                                    <a:pt x="192211" y="1581299"/>
                                  </a:cubicBezTo>
                                  <a:cubicBezTo>
                                    <a:pt x="194314" y="1567688"/>
                                    <a:pt x="201791" y="1554486"/>
                                    <a:pt x="215577" y="1539649"/>
                                  </a:cubicBezTo>
                                  <a:cubicBezTo>
                                    <a:pt x="219023" y="1535910"/>
                                    <a:pt x="222704" y="1532288"/>
                                    <a:pt x="226325" y="1528667"/>
                                  </a:cubicBezTo>
                                  <a:cubicBezTo>
                                    <a:pt x="235473" y="1520070"/>
                                    <a:pt x="243803" y="1510644"/>
                                    <a:pt x="251210" y="1500510"/>
                                  </a:cubicBezTo>
                                  <a:cubicBezTo>
                                    <a:pt x="256868" y="1491872"/>
                                    <a:pt x="261532" y="1482623"/>
                                    <a:pt x="265113" y="1472938"/>
                                  </a:cubicBezTo>
                                  <a:cubicBezTo>
                                    <a:pt x="264877" y="1476205"/>
                                    <a:pt x="264877" y="1479485"/>
                                    <a:pt x="265113" y="1482752"/>
                                  </a:cubicBezTo>
                                  <a:cubicBezTo>
                                    <a:pt x="266351" y="1491576"/>
                                    <a:pt x="268686" y="1500210"/>
                                    <a:pt x="272065" y="1508455"/>
                                  </a:cubicBezTo>
                                  <a:cubicBezTo>
                                    <a:pt x="279600" y="1529251"/>
                                    <a:pt x="288129" y="1552851"/>
                                    <a:pt x="303317" y="1571894"/>
                                  </a:cubicBezTo>
                                  <a:cubicBezTo>
                                    <a:pt x="306647" y="1576100"/>
                                    <a:pt x="310269" y="1580072"/>
                                    <a:pt x="313949" y="1583986"/>
                                  </a:cubicBezTo>
                                  <a:cubicBezTo>
                                    <a:pt x="319968" y="1589979"/>
                                    <a:pt x="325280" y="1596643"/>
                                    <a:pt x="329780" y="1603847"/>
                                  </a:cubicBezTo>
                                  <a:cubicBezTo>
                                    <a:pt x="331875" y="1607331"/>
                                    <a:pt x="336397" y="1608457"/>
                                    <a:pt x="339881" y="1606362"/>
                                  </a:cubicBezTo>
                                  <a:cubicBezTo>
                                    <a:pt x="342741" y="1604641"/>
                                    <a:pt x="344085" y="1601212"/>
                                    <a:pt x="343157" y="1598006"/>
                                  </a:cubicBezTo>
                                  <a:cubicBezTo>
                                    <a:pt x="338967" y="1582486"/>
                                    <a:pt x="337368" y="1566380"/>
                                    <a:pt x="338425" y="1550339"/>
                                  </a:cubicBezTo>
                                  <a:cubicBezTo>
                                    <a:pt x="339134" y="1535227"/>
                                    <a:pt x="338016" y="1520085"/>
                                    <a:pt x="335095" y="1505242"/>
                                  </a:cubicBezTo>
                                  <a:cubicBezTo>
                                    <a:pt x="332552" y="1494777"/>
                                    <a:pt x="328623" y="1484699"/>
                                    <a:pt x="323412" y="1475275"/>
                                  </a:cubicBezTo>
                                  <a:cubicBezTo>
                                    <a:pt x="315749" y="1462186"/>
                                    <a:pt x="306848" y="1449862"/>
                                    <a:pt x="296833" y="1438473"/>
                                  </a:cubicBezTo>
                                  <a:cubicBezTo>
                                    <a:pt x="297184" y="1437772"/>
                                    <a:pt x="297651" y="1437246"/>
                                    <a:pt x="298001" y="1436428"/>
                                  </a:cubicBezTo>
                                  <a:cubicBezTo>
                                    <a:pt x="299331" y="1432724"/>
                                    <a:pt x="297407" y="1428642"/>
                                    <a:pt x="293702" y="1427312"/>
                                  </a:cubicBezTo>
                                  <a:cubicBezTo>
                                    <a:pt x="291814" y="1426634"/>
                                    <a:pt x="289727" y="1426784"/>
                                    <a:pt x="287954" y="1427724"/>
                                  </a:cubicBezTo>
                                  <a:cubicBezTo>
                                    <a:pt x="287545" y="1427315"/>
                                    <a:pt x="287194" y="1426790"/>
                                    <a:pt x="286844" y="1426381"/>
                                  </a:cubicBezTo>
                                  <a:cubicBezTo>
                                    <a:pt x="286493" y="1425972"/>
                                    <a:pt x="285734" y="1425855"/>
                                    <a:pt x="285208" y="1425504"/>
                                  </a:cubicBezTo>
                                  <a:cubicBezTo>
                                    <a:pt x="282959" y="1421770"/>
                                    <a:pt x="282032" y="1417387"/>
                                    <a:pt x="282580" y="1413062"/>
                                  </a:cubicBezTo>
                                  <a:cubicBezTo>
                                    <a:pt x="288421" y="1390163"/>
                                    <a:pt x="295606" y="1367731"/>
                                    <a:pt x="303259" y="1345650"/>
                                  </a:cubicBezTo>
                                  <a:cubicBezTo>
                                    <a:pt x="303729" y="1355131"/>
                                    <a:pt x="305701" y="1364477"/>
                                    <a:pt x="309100" y="1373339"/>
                                  </a:cubicBezTo>
                                  <a:cubicBezTo>
                                    <a:pt x="313937" y="1384481"/>
                                    <a:pt x="320201" y="1394947"/>
                                    <a:pt x="327735" y="1404475"/>
                                  </a:cubicBezTo>
                                  <a:cubicBezTo>
                                    <a:pt x="349585" y="1433977"/>
                                    <a:pt x="375103" y="1460575"/>
                                    <a:pt x="403675" y="1483628"/>
                                  </a:cubicBezTo>
                                  <a:cubicBezTo>
                                    <a:pt x="406235" y="1485998"/>
                                    <a:pt x="409539" y="1487402"/>
                                    <a:pt x="413022" y="1487600"/>
                                  </a:cubicBezTo>
                                  <a:cubicBezTo>
                                    <a:pt x="416374" y="1487693"/>
                                    <a:pt x="419568" y="1486172"/>
                                    <a:pt x="421609" y="1483511"/>
                                  </a:cubicBezTo>
                                  <a:cubicBezTo>
                                    <a:pt x="424603" y="1478543"/>
                                    <a:pt x="425387" y="1472550"/>
                                    <a:pt x="423770" y="1466980"/>
                                  </a:cubicBezTo>
                                  <a:lnTo>
                                    <a:pt x="416351" y="1436662"/>
                                  </a:lnTo>
                                  <a:cubicBezTo>
                                    <a:pt x="408699" y="1405468"/>
                                    <a:pt x="399177" y="1366563"/>
                                    <a:pt x="374935" y="1338115"/>
                                  </a:cubicBezTo>
                                  <a:cubicBezTo>
                                    <a:pt x="371722" y="1334318"/>
                                    <a:pt x="368275" y="1330754"/>
                                    <a:pt x="364770" y="1327191"/>
                                  </a:cubicBezTo>
                                  <a:cubicBezTo>
                                    <a:pt x="359052" y="1321650"/>
                                    <a:pt x="353887" y="1315565"/>
                                    <a:pt x="349349" y="1309024"/>
                                  </a:cubicBezTo>
                                  <a:cubicBezTo>
                                    <a:pt x="343507" y="1300378"/>
                                    <a:pt x="340645" y="1287760"/>
                                    <a:pt x="345610" y="1280634"/>
                                  </a:cubicBezTo>
                                  <a:cubicBezTo>
                                    <a:pt x="347901" y="1277316"/>
                                    <a:pt x="347122" y="1272776"/>
                                    <a:pt x="343858" y="1270411"/>
                                  </a:cubicBezTo>
                                  <a:cubicBezTo>
                                    <a:pt x="341400" y="1268869"/>
                                    <a:pt x="338250" y="1268984"/>
                                    <a:pt x="335913" y="1270703"/>
                                  </a:cubicBezTo>
                                  <a:cubicBezTo>
                                    <a:pt x="335852" y="1269752"/>
                                    <a:pt x="335615" y="1268821"/>
                                    <a:pt x="335212" y="1267957"/>
                                  </a:cubicBezTo>
                                  <a:cubicBezTo>
                                    <a:pt x="335212" y="1267957"/>
                                    <a:pt x="334862" y="1267607"/>
                                    <a:pt x="334686" y="1267373"/>
                                  </a:cubicBezTo>
                                  <a:cubicBezTo>
                                    <a:pt x="348623" y="1237546"/>
                                    <a:pt x="364225" y="1208526"/>
                                    <a:pt x="381419" y="1180451"/>
                                  </a:cubicBezTo>
                                  <a:lnTo>
                                    <a:pt x="378790" y="1195814"/>
                                  </a:lnTo>
                                  <a:cubicBezTo>
                                    <a:pt x="375811" y="1213339"/>
                                    <a:pt x="372131" y="1235128"/>
                                    <a:pt x="380484" y="1255690"/>
                                  </a:cubicBezTo>
                                  <a:cubicBezTo>
                                    <a:pt x="381886" y="1259137"/>
                                    <a:pt x="383580" y="1262408"/>
                                    <a:pt x="385333" y="1265738"/>
                                  </a:cubicBezTo>
                                  <a:cubicBezTo>
                                    <a:pt x="386267" y="1267490"/>
                                    <a:pt x="387144" y="1269242"/>
                                    <a:pt x="388020" y="1270995"/>
                                  </a:cubicBezTo>
                                  <a:cubicBezTo>
                                    <a:pt x="392995" y="1282594"/>
                                    <a:pt x="396697" y="1294698"/>
                                    <a:pt x="399060" y="1307096"/>
                                  </a:cubicBezTo>
                                  <a:cubicBezTo>
                                    <a:pt x="399613" y="1310063"/>
                                    <a:pt x="401935" y="1312385"/>
                                    <a:pt x="404902" y="1312937"/>
                                  </a:cubicBezTo>
                                  <a:cubicBezTo>
                                    <a:pt x="408699" y="1313522"/>
                                    <a:pt x="415767" y="1312937"/>
                                    <a:pt x="420382" y="1301254"/>
                                  </a:cubicBezTo>
                                  <a:cubicBezTo>
                                    <a:pt x="429145" y="1279582"/>
                                    <a:pt x="438257" y="1257092"/>
                                    <a:pt x="441061" y="1232207"/>
                                  </a:cubicBezTo>
                                  <a:cubicBezTo>
                                    <a:pt x="444076" y="1209412"/>
                                    <a:pt x="439996" y="1186242"/>
                                    <a:pt x="429378" y="1165847"/>
                                  </a:cubicBezTo>
                                  <a:cubicBezTo>
                                    <a:pt x="427619" y="1162749"/>
                                    <a:pt x="425668" y="1159764"/>
                                    <a:pt x="423537" y="1156909"/>
                                  </a:cubicBezTo>
                                  <a:cubicBezTo>
                                    <a:pt x="422135" y="1155040"/>
                                    <a:pt x="420616" y="1153171"/>
                                    <a:pt x="419155" y="1151068"/>
                                  </a:cubicBezTo>
                                  <a:cubicBezTo>
                                    <a:pt x="415082" y="1146705"/>
                                    <a:pt x="411941" y="1141557"/>
                                    <a:pt x="409926" y="1135938"/>
                                  </a:cubicBezTo>
                                  <a:cubicBezTo>
                                    <a:pt x="409926" y="1135938"/>
                                    <a:pt x="409926" y="1135587"/>
                                    <a:pt x="409634" y="1135412"/>
                                  </a:cubicBezTo>
                                  <a:cubicBezTo>
                                    <a:pt x="433000" y="1101823"/>
                                    <a:pt x="458236" y="1069578"/>
                                    <a:pt x="483763" y="1038208"/>
                                  </a:cubicBezTo>
                                  <a:cubicBezTo>
                                    <a:pt x="479237" y="1051006"/>
                                    <a:pt x="475530" y="1064079"/>
                                    <a:pt x="472664" y="1077347"/>
                                  </a:cubicBezTo>
                                  <a:cubicBezTo>
                                    <a:pt x="467933" y="1098493"/>
                                    <a:pt x="461974" y="1124839"/>
                                    <a:pt x="468692" y="1150834"/>
                                  </a:cubicBezTo>
                                  <a:cubicBezTo>
                                    <a:pt x="469685" y="1154689"/>
                                    <a:pt x="470970" y="1158603"/>
                                    <a:pt x="472255" y="1162517"/>
                                  </a:cubicBezTo>
                                  <a:cubicBezTo>
                                    <a:pt x="475327" y="1169927"/>
                                    <a:pt x="476934" y="1177862"/>
                                    <a:pt x="476987" y="1185883"/>
                                  </a:cubicBezTo>
                                  <a:cubicBezTo>
                                    <a:pt x="476533" y="1189890"/>
                                    <a:pt x="479413" y="1193507"/>
                                    <a:pt x="483420" y="1193961"/>
                                  </a:cubicBezTo>
                                  <a:cubicBezTo>
                                    <a:pt x="486465" y="1194307"/>
                                    <a:pt x="489402" y="1192714"/>
                                    <a:pt x="490773" y="1189972"/>
                                  </a:cubicBezTo>
                                  <a:lnTo>
                                    <a:pt x="516125" y="1141838"/>
                                  </a:lnTo>
                                  <a:cubicBezTo>
                                    <a:pt x="523486" y="1127935"/>
                                    <a:pt x="532599" y="1110586"/>
                                    <a:pt x="530905" y="1090724"/>
                                  </a:cubicBezTo>
                                  <a:cubicBezTo>
                                    <a:pt x="528886" y="1077099"/>
                                    <a:pt x="524265" y="1063990"/>
                                    <a:pt x="517294" y="1052111"/>
                                  </a:cubicBezTo>
                                  <a:lnTo>
                                    <a:pt x="504442" y="1026759"/>
                                  </a:lnTo>
                                  <a:cubicBezTo>
                                    <a:pt x="506440" y="1023130"/>
                                    <a:pt x="508706" y="1019654"/>
                                    <a:pt x="511219" y="1016361"/>
                                  </a:cubicBezTo>
                                  <a:cubicBezTo>
                                    <a:pt x="512993" y="1014032"/>
                                    <a:pt x="513244" y="1010881"/>
                                    <a:pt x="511861" y="1008300"/>
                                  </a:cubicBezTo>
                                  <a:cubicBezTo>
                                    <a:pt x="511345" y="1007424"/>
                                    <a:pt x="510672" y="1006652"/>
                                    <a:pt x="509875" y="1006021"/>
                                  </a:cubicBezTo>
                                  <a:lnTo>
                                    <a:pt x="509875" y="1006021"/>
                                  </a:lnTo>
                                  <a:cubicBezTo>
                                    <a:pt x="539083" y="970446"/>
                                    <a:pt x="567940" y="933995"/>
                                    <a:pt x="594052" y="895032"/>
                                  </a:cubicBezTo>
                                  <a:cubicBezTo>
                                    <a:pt x="568282" y="985701"/>
                                    <a:pt x="550475" y="1078448"/>
                                    <a:pt x="540835" y="1172214"/>
                                  </a:cubicBezTo>
                                  <a:cubicBezTo>
                                    <a:pt x="538798" y="1173568"/>
                                    <a:pt x="537640" y="1175907"/>
                                    <a:pt x="537798" y="1178348"/>
                                  </a:cubicBezTo>
                                  <a:cubicBezTo>
                                    <a:pt x="538090" y="1181210"/>
                                    <a:pt x="538791" y="1184189"/>
                                    <a:pt x="539317" y="1186876"/>
                                  </a:cubicBezTo>
                                  <a:cubicBezTo>
                                    <a:pt x="537973" y="1200955"/>
                                    <a:pt x="536980" y="1215033"/>
                                    <a:pt x="535987" y="1229111"/>
                                  </a:cubicBezTo>
                                  <a:cubicBezTo>
                                    <a:pt x="534279" y="1226446"/>
                                    <a:pt x="531029" y="1225213"/>
                                    <a:pt x="527984" y="1226073"/>
                                  </a:cubicBezTo>
                                  <a:cubicBezTo>
                                    <a:pt x="524098" y="1227253"/>
                                    <a:pt x="521903" y="1231357"/>
                                    <a:pt x="523077" y="1235245"/>
                                  </a:cubicBezTo>
                                  <a:cubicBezTo>
                                    <a:pt x="524111" y="1241496"/>
                                    <a:pt x="521029" y="1247709"/>
                                    <a:pt x="515425" y="1250666"/>
                                  </a:cubicBezTo>
                                  <a:cubicBezTo>
                                    <a:pt x="511076" y="1253005"/>
                                    <a:pt x="506469" y="1254829"/>
                                    <a:pt x="501697" y="1256099"/>
                                  </a:cubicBezTo>
                                  <a:cubicBezTo>
                                    <a:pt x="498133" y="1257267"/>
                                    <a:pt x="494570" y="1258377"/>
                                    <a:pt x="491124" y="1259838"/>
                                  </a:cubicBezTo>
                                  <a:cubicBezTo>
                                    <a:pt x="466122" y="1270411"/>
                                    <a:pt x="451693" y="1295588"/>
                                    <a:pt x="440068" y="1315858"/>
                                  </a:cubicBezTo>
                                  <a:lnTo>
                                    <a:pt x="421258" y="1348571"/>
                                  </a:lnTo>
                                  <a:cubicBezTo>
                                    <a:pt x="420063" y="1350734"/>
                                    <a:pt x="420063" y="1353359"/>
                                    <a:pt x="421258" y="1355522"/>
                                  </a:cubicBezTo>
                                  <a:cubicBezTo>
                                    <a:pt x="422449" y="1357713"/>
                                    <a:pt x="424625" y="1359193"/>
                                    <a:pt x="427100" y="1359495"/>
                                  </a:cubicBezTo>
                                  <a:cubicBezTo>
                                    <a:pt x="452336" y="1362415"/>
                                    <a:pt x="478038" y="1349973"/>
                                    <a:pt x="503391" y="1322634"/>
                                  </a:cubicBezTo>
                                  <a:cubicBezTo>
                                    <a:pt x="515892" y="1309140"/>
                                    <a:pt x="532599" y="1288111"/>
                                    <a:pt x="530554" y="1261707"/>
                                  </a:cubicBezTo>
                                  <a:cubicBezTo>
                                    <a:pt x="530483" y="1260509"/>
                                    <a:pt x="530122" y="1259346"/>
                                    <a:pt x="529503" y="1258319"/>
                                  </a:cubicBezTo>
                                  <a:cubicBezTo>
                                    <a:pt x="531594" y="1256191"/>
                                    <a:pt x="533365" y="1253771"/>
                                    <a:pt x="534760" y="1251134"/>
                                  </a:cubicBezTo>
                                  <a:cubicBezTo>
                                    <a:pt x="532131" y="1298918"/>
                                    <a:pt x="531781" y="1346176"/>
                                    <a:pt x="533533" y="1392500"/>
                                  </a:cubicBezTo>
                                  <a:cubicBezTo>
                                    <a:pt x="531439" y="1391545"/>
                                    <a:pt x="529007" y="1391698"/>
                                    <a:pt x="527049" y="1392908"/>
                                  </a:cubicBezTo>
                                  <a:cubicBezTo>
                                    <a:pt x="478728" y="1425251"/>
                                    <a:pt x="442201" y="1472396"/>
                                    <a:pt x="422952" y="1527265"/>
                                  </a:cubicBezTo>
                                  <a:cubicBezTo>
                                    <a:pt x="422066" y="1529773"/>
                                    <a:pt x="422602" y="1532565"/>
                                    <a:pt x="424354" y="1534567"/>
                                  </a:cubicBezTo>
                                  <a:cubicBezTo>
                                    <a:pt x="426146" y="1536556"/>
                                    <a:pt x="428859" y="1537446"/>
                                    <a:pt x="431481" y="1536903"/>
                                  </a:cubicBezTo>
                                  <a:cubicBezTo>
                                    <a:pt x="437354" y="1535322"/>
                                    <a:pt x="442868" y="1532625"/>
                                    <a:pt x="447721" y="1528959"/>
                                  </a:cubicBezTo>
                                  <a:cubicBezTo>
                                    <a:pt x="469334" y="1514530"/>
                                    <a:pt x="493811" y="1498174"/>
                                    <a:pt x="508239" y="1472412"/>
                                  </a:cubicBezTo>
                                  <a:cubicBezTo>
                                    <a:pt x="512871" y="1463355"/>
                                    <a:pt x="516816" y="1453963"/>
                                    <a:pt x="520039" y="1444314"/>
                                  </a:cubicBezTo>
                                  <a:cubicBezTo>
                                    <a:pt x="523507" y="1433581"/>
                                    <a:pt x="528254" y="1423304"/>
                                    <a:pt x="534176" y="1413704"/>
                                  </a:cubicBezTo>
                                  <a:cubicBezTo>
                                    <a:pt x="537110" y="1477270"/>
                                    <a:pt x="545336" y="1540480"/>
                                    <a:pt x="558769" y="1602679"/>
                                  </a:cubicBezTo>
                                  <a:cubicBezTo>
                                    <a:pt x="558284" y="1602618"/>
                                    <a:pt x="557793" y="1602618"/>
                                    <a:pt x="557309" y="1602679"/>
                                  </a:cubicBezTo>
                                  <a:cubicBezTo>
                                    <a:pt x="555373" y="1601985"/>
                                    <a:pt x="553227" y="1602200"/>
                                    <a:pt x="551467" y="1603263"/>
                                  </a:cubicBezTo>
                                  <a:cubicBezTo>
                                    <a:pt x="548440" y="1605169"/>
                                    <a:pt x="547353" y="1609061"/>
                                    <a:pt x="548955" y="1612259"/>
                                  </a:cubicBezTo>
                                  <a:cubicBezTo>
                                    <a:pt x="523764" y="1624989"/>
                                    <a:pt x="503119" y="1645186"/>
                                    <a:pt x="489839" y="1670091"/>
                                  </a:cubicBezTo>
                                  <a:cubicBezTo>
                                    <a:pt x="482801" y="1684188"/>
                                    <a:pt x="476940" y="1698841"/>
                                    <a:pt x="472314" y="1713903"/>
                                  </a:cubicBezTo>
                                  <a:lnTo>
                                    <a:pt x="460105" y="1749828"/>
                                  </a:lnTo>
                                  <a:cubicBezTo>
                                    <a:pt x="458765" y="1753666"/>
                                    <a:pt x="460791" y="1757863"/>
                                    <a:pt x="464629" y="1759203"/>
                                  </a:cubicBezTo>
                                  <a:cubicBezTo>
                                    <a:pt x="467080" y="1760058"/>
                                    <a:pt x="469800" y="1759559"/>
                                    <a:pt x="471788" y="1757890"/>
                                  </a:cubicBezTo>
                                  <a:lnTo>
                                    <a:pt x="519981" y="1718050"/>
                                  </a:lnTo>
                                  <a:cubicBezTo>
                                    <a:pt x="529978" y="1710728"/>
                                    <a:pt x="538467" y="1701544"/>
                                    <a:pt x="544983" y="1691004"/>
                                  </a:cubicBezTo>
                                  <a:cubicBezTo>
                                    <a:pt x="546232" y="1688483"/>
                                    <a:pt x="547324" y="1685889"/>
                                    <a:pt x="548254" y="1683234"/>
                                  </a:cubicBezTo>
                                  <a:cubicBezTo>
                                    <a:pt x="548254" y="1686973"/>
                                    <a:pt x="547787" y="1690653"/>
                                    <a:pt x="547904" y="1694450"/>
                                  </a:cubicBezTo>
                                  <a:cubicBezTo>
                                    <a:pt x="549302" y="1726294"/>
                                    <a:pt x="559714" y="1757085"/>
                                    <a:pt x="577929" y="1783242"/>
                                  </a:cubicBezTo>
                                  <a:cubicBezTo>
                                    <a:pt x="579538" y="1785589"/>
                                    <a:pt x="582371" y="1786778"/>
                                    <a:pt x="585173" y="1786280"/>
                                  </a:cubicBezTo>
                                  <a:cubicBezTo>
                                    <a:pt x="587962" y="1785823"/>
                                    <a:pt x="590238" y="1783798"/>
                                    <a:pt x="591014" y="1781081"/>
                                  </a:cubicBezTo>
                                  <a:cubicBezTo>
                                    <a:pt x="596232" y="1762473"/>
                                    <a:pt x="598305" y="1743124"/>
                                    <a:pt x="597148" y="1723833"/>
                                  </a:cubicBezTo>
                                  <a:cubicBezTo>
                                    <a:pt x="595431" y="1703232"/>
                                    <a:pt x="591893" y="1682824"/>
                                    <a:pt x="586575" y="1662847"/>
                                  </a:cubicBezTo>
                                  <a:cubicBezTo>
                                    <a:pt x="584833" y="1654561"/>
                                    <a:pt x="582530" y="1646403"/>
                                    <a:pt x="579682" y="1638429"/>
                                  </a:cubicBezTo>
                                  <a:cubicBezTo>
                                    <a:pt x="576018" y="1629809"/>
                                    <a:pt x="571580" y="1621538"/>
                                    <a:pt x="566421" y="1613720"/>
                                  </a:cubicBezTo>
                                  <a:lnTo>
                                    <a:pt x="566421" y="1612201"/>
                                  </a:lnTo>
                                  <a:lnTo>
                                    <a:pt x="566421" y="1611149"/>
                                  </a:lnTo>
                                  <a:cubicBezTo>
                                    <a:pt x="566421" y="1610332"/>
                                    <a:pt x="566421" y="1609572"/>
                                    <a:pt x="566129" y="1608754"/>
                                  </a:cubicBezTo>
                                  <a:cubicBezTo>
                                    <a:pt x="565837" y="1607937"/>
                                    <a:pt x="566947" y="1609105"/>
                                    <a:pt x="567356" y="1608754"/>
                                  </a:cubicBezTo>
                                  <a:cubicBezTo>
                                    <a:pt x="571321" y="1607857"/>
                                    <a:pt x="573807" y="1603915"/>
                                    <a:pt x="572909" y="1599950"/>
                                  </a:cubicBezTo>
                                  <a:cubicBezTo>
                                    <a:pt x="572908" y="1599945"/>
                                    <a:pt x="572907" y="1599939"/>
                                    <a:pt x="572906" y="1599934"/>
                                  </a:cubicBezTo>
                                  <a:cubicBezTo>
                                    <a:pt x="568349" y="1579663"/>
                                    <a:pt x="564552" y="1558575"/>
                                    <a:pt x="561222" y="1537195"/>
                                  </a:cubicBezTo>
                                  <a:cubicBezTo>
                                    <a:pt x="563844" y="1544532"/>
                                    <a:pt x="566846" y="1551727"/>
                                    <a:pt x="570218" y="1558751"/>
                                  </a:cubicBezTo>
                                  <a:cubicBezTo>
                                    <a:pt x="575193" y="1569656"/>
                                    <a:pt x="581769" y="1579756"/>
                                    <a:pt x="589729" y="1588718"/>
                                  </a:cubicBezTo>
                                  <a:cubicBezTo>
                                    <a:pt x="594895" y="1594107"/>
                                    <a:pt x="600418" y="1599143"/>
                                    <a:pt x="606261" y="1603789"/>
                                  </a:cubicBezTo>
                                  <a:cubicBezTo>
                                    <a:pt x="615410" y="1610223"/>
                                    <a:pt x="623110" y="1618501"/>
                                    <a:pt x="628868" y="1628090"/>
                                  </a:cubicBezTo>
                                  <a:cubicBezTo>
                                    <a:pt x="630087" y="1631149"/>
                                    <a:pt x="633390" y="1632826"/>
                                    <a:pt x="636579" y="1632004"/>
                                  </a:cubicBezTo>
                                  <a:cubicBezTo>
                                    <a:pt x="639546" y="1631451"/>
                                    <a:pt x="641868" y="1629130"/>
                                    <a:pt x="642420" y="1626162"/>
                                  </a:cubicBezTo>
                                  <a:cubicBezTo>
                                    <a:pt x="647677" y="1590217"/>
                                    <a:pt x="641807" y="1553524"/>
                                    <a:pt x="625596" y="1521014"/>
                                  </a:cubicBezTo>
                                  <a:cubicBezTo>
                                    <a:pt x="624078" y="1517801"/>
                                    <a:pt x="622500" y="1514647"/>
                                    <a:pt x="620748" y="1511609"/>
                                  </a:cubicBezTo>
                                  <a:cubicBezTo>
                                    <a:pt x="604873" y="1483032"/>
                                    <a:pt x="582748" y="1458410"/>
                                    <a:pt x="556023" y="1439583"/>
                                  </a:cubicBezTo>
                                  <a:cubicBezTo>
                                    <a:pt x="554187" y="1438328"/>
                                    <a:pt x="551856" y="1438044"/>
                                    <a:pt x="549773" y="1438823"/>
                                  </a:cubicBezTo>
                                  <a:cubicBezTo>
                                    <a:pt x="548196" y="1417385"/>
                                    <a:pt x="547086" y="1395712"/>
                                    <a:pt x="546560" y="1373807"/>
                                  </a:cubicBezTo>
                                  <a:cubicBezTo>
                                    <a:pt x="560346" y="1397640"/>
                                    <a:pt x="575768" y="1418495"/>
                                    <a:pt x="598608" y="1429477"/>
                                  </a:cubicBezTo>
                                  <a:cubicBezTo>
                                    <a:pt x="601938" y="1431054"/>
                                    <a:pt x="605326" y="1432397"/>
                                    <a:pt x="608714" y="1433741"/>
                                  </a:cubicBezTo>
                                  <a:cubicBezTo>
                                    <a:pt x="612102" y="1435085"/>
                                    <a:pt x="614030" y="1435786"/>
                                    <a:pt x="616659" y="1437012"/>
                                  </a:cubicBezTo>
                                  <a:cubicBezTo>
                                    <a:pt x="627979" y="1442848"/>
                                    <a:pt x="638568" y="1450005"/>
                                    <a:pt x="648203" y="1458334"/>
                                  </a:cubicBezTo>
                                  <a:lnTo>
                                    <a:pt x="683837" y="1486666"/>
                                  </a:lnTo>
                                  <a:cubicBezTo>
                                    <a:pt x="687019" y="1489195"/>
                                    <a:pt x="691649" y="1488666"/>
                                    <a:pt x="694179" y="1485483"/>
                                  </a:cubicBezTo>
                                  <a:cubicBezTo>
                                    <a:pt x="696019" y="1483167"/>
                                    <a:pt x="696295" y="1479974"/>
                                    <a:pt x="694877" y="1477378"/>
                                  </a:cubicBezTo>
                                  <a:lnTo>
                                    <a:pt x="691840" y="1471828"/>
                                  </a:lnTo>
                                  <a:cubicBezTo>
                                    <a:pt x="681500" y="1453018"/>
                                    <a:pt x="670168" y="1434676"/>
                                    <a:pt x="658134" y="1417151"/>
                                  </a:cubicBezTo>
                                  <a:cubicBezTo>
                                    <a:pt x="650082" y="1405016"/>
                                    <a:pt x="640993" y="1393602"/>
                                    <a:pt x="630971" y="1383036"/>
                                  </a:cubicBezTo>
                                  <a:cubicBezTo>
                                    <a:pt x="609071" y="1360350"/>
                                    <a:pt x="580349" y="1345455"/>
                                    <a:pt x="549189" y="1340626"/>
                                  </a:cubicBezTo>
                                  <a:cubicBezTo>
                                    <a:pt x="548170" y="1340597"/>
                                    <a:pt x="547156" y="1340776"/>
                                    <a:pt x="546210" y="1341152"/>
                                  </a:cubicBezTo>
                                  <a:cubicBezTo>
                                    <a:pt x="546210" y="1302423"/>
                                    <a:pt x="547553" y="1263226"/>
                                    <a:pt x="550415" y="1223795"/>
                                  </a:cubicBezTo>
                                  <a:cubicBezTo>
                                    <a:pt x="563776" y="1253030"/>
                                    <a:pt x="586180" y="1277195"/>
                                    <a:pt x="614322" y="1292726"/>
                                  </a:cubicBezTo>
                                  <a:cubicBezTo>
                                    <a:pt x="619229" y="1295296"/>
                                    <a:pt x="624194" y="1297516"/>
                                    <a:pt x="629218" y="1299735"/>
                                  </a:cubicBezTo>
                                  <a:cubicBezTo>
                                    <a:pt x="635060" y="1302481"/>
                                    <a:pt x="641369" y="1305168"/>
                                    <a:pt x="647152" y="1308498"/>
                                  </a:cubicBezTo>
                                  <a:cubicBezTo>
                                    <a:pt x="652714" y="1311616"/>
                                    <a:pt x="657775" y="1315555"/>
                                    <a:pt x="662165" y="1320181"/>
                                  </a:cubicBezTo>
                                  <a:cubicBezTo>
                                    <a:pt x="664114" y="1325526"/>
                                    <a:pt x="667249" y="1330359"/>
                                    <a:pt x="671336" y="1334318"/>
                                  </a:cubicBezTo>
                                  <a:cubicBezTo>
                                    <a:pt x="674449" y="1336932"/>
                                    <a:pt x="679092" y="1336528"/>
                                    <a:pt x="681706" y="1333415"/>
                                  </a:cubicBezTo>
                                  <a:cubicBezTo>
                                    <a:pt x="683375" y="1331427"/>
                                    <a:pt x="683874" y="1328707"/>
                                    <a:pt x="683019" y="1326256"/>
                                  </a:cubicBezTo>
                                  <a:cubicBezTo>
                                    <a:pt x="681022" y="1321332"/>
                                    <a:pt x="678283" y="1316742"/>
                                    <a:pt x="674899" y="1312645"/>
                                  </a:cubicBezTo>
                                  <a:cubicBezTo>
                                    <a:pt x="673731" y="1309257"/>
                                    <a:pt x="672855" y="1305577"/>
                                    <a:pt x="671978" y="1301897"/>
                                  </a:cubicBezTo>
                                  <a:lnTo>
                                    <a:pt x="671511" y="1299969"/>
                                  </a:lnTo>
                                  <a:cubicBezTo>
                                    <a:pt x="667922" y="1284748"/>
                                    <a:pt x="662364" y="1270059"/>
                                    <a:pt x="654979" y="1256274"/>
                                  </a:cubicBezTo>
                                  <a:cubicBezTo>
                                    <a:pt x="648189" y="1243605"/>
                                    <a:pt x="639119" y="1232297"/>
                                    <a:pt x="628225" y="1222919"/>
                                  </a:cubicBezTo>
                                  <a:cubicBezTo>
                                    <a:pt x="617893" y="1214543"/>
                                    <a:pt x="606274" y="1207896"/>
                                    <a:pt x="593818" y="1203233"/>
                                  </a:cubicBezTo>
                                  <a:lnTo>
                                    <a:pt x="588795" y="1201363"/>
                                  </a:lnTo>
                                  <a:cubicBezTo>
                                    <a:pt x="582813" y="1199405"/>
                                    <a:pt x="577086" y="1196737"/>
                                    <a:pt x="571737" y="1193419"/>
                                  </a:cubicBezTo>
                                  <a:cubicBezTo>
                                    <a:pt x="565979" y="1189931"/>
                                    <a:pt x="562063" y="1184069"/>
                                    <a:pt x="561047" y="1177413"/>
                                  </a:cubicBezTo>
                                  <a:cubicBezTo>
                                    <a:pt x="560816" y="1174042"/>
                                    <a:pt x="558212" y="1171315"/>
                                    <a:pt x="554855" y="1170929"/>
                                  </a:cubicBezTo>
                                  <a:cubicBezTo>
                                    <a:pt x="566199" y="1060016"/>
                                    <a:pt x="589406" y="950640"/>
                                    <a:pt x="624078" y="844677"/>
                                  </a:cubicBezTo>
                                  <a:cubicBezTo>
                                    <a:pt x="630912" y="832527"/>
                                    <a:pt x="637513" y="820260"/>
                                    <a:pt x="643472" y="807525"/>
                                  </a:cubicBezTo>
                                  <a:cubicBezTo>
                                    <a:pt x="655739" y="781530"/>
                                    <a:pt x="666137" y="754075"/>
                                    <a:pt x="676184" y="727554"/>
                                  </a:cubicBezTo>
                                  <a:cubicBezTo>
                                    <a:pt x="682961" y="709679"/>
                                    <a:pt x="690146" y="691511"/>
                                    <a:pt x="697681" y="673636"/>
                                  </a:cubicBezTo>
                                  <a:cubicBezTo>
                                    <a:pt x="685998" y="717623"/>
                                    <a:pt x="680858" y="763830"/>
                                    <a:pt x="676184" y="808810"/>
                                  </a:cubicBezTo>
                                  <a:lnTo>
                                    <a:pt x="669291" y="883524"/>
                                  </a:lnTo>
                                  <a:cubicBezTo>
                                    <a:pt x="667364" y="901749"/>
                                    <a:pt x="665962" y="920092"/>
                                    <a:pt x="665319" y="938201"/>
                                  </a:cubicBezTo>
                                  <a:cubicBezTo>
                                    <a:pt x="664560" y="937675"/>
                                    <a:pt x="664151" y="936799"/>
                                    <a:pt x="663216" y="936624"/>
                                  </a:cubicBezTo>
                                  <a:cubicBezTo>
                                    <a:pt x="659282" y="935668"/>
                                    <a:pt x="655315" y="938069"/>
                                    <a:pt x="654337" y="941998"/>
                                  </a:cubicBezTo>
                                  <a:cubicBezTo>
                                    <a:pt x="652894" y="948193"/>
                                    <a:pt x="651860" y="954477"/>
                                    <a:pt x="651241" y="960808"/>
                                  </a:cubicBezTo>
                                  <a:lnTo>
                                    <a:pt x="650774" y="961509"/>
                                  </a:lnTo>
                                  <a:cubicBezTo>
                                    <a:pt x="624164" y="1011921"/>
                                    <a:pt x="610268" y="1068069"/>
                                    <a:pt x="610292" y="1125073"/>
                                  </a:cubicBezTo>
                                  <a:cubicBezTo>
                                    <a:pt x="610306" y="1129138"/>
                                    <a:pt x="613612" y="1132422"/>
                                    <a:pt x="617677" y="1132408"/>
                                  </a:cubicBezTo>
                                  <a:cubicBezTo>
                                    <a:pt x="618525" y="1132405"/>
                                    <a:pt x="619367" y="1132255"/>
                                    <a:pt x="620164" y="1131966"/>
                                  </a:cubicBezTo>
                                  <a:cubicBezTo>
                                    <a:pt x="640376" y="1124605"/>
                                    <a:pt x="655681" y="1105211"/>
                                    <a:pt x="662340" y="1078807"/>
                                  </a:cubicBezTo>
                                  <a:cubicBezTo>
                                    <a:pt x="668181" y="1056201"/>
                                    <a:pt x="666896" y="1031607"/>
                                    <a:pt x="665845" y="1009935"/>
                                  </a:cubicBezTo>
                                  <a:cubicBezTo>
                                    <a:pt x="665261" y="998252"/>
                                    <a:pt x="664793" y="986160"/>
                                    <a:pt x="665202" y="974419"/>
                                  </a:cubicBezTo>
                                  <a:cubicBezTo>
                                    <a:pt x="665751" y="1007889"/>
                                    <a:pt x="673459" y="1040854"/>
                                    <a:pt x="687809" y="1071097"/>
                                  </a:cubicBezTo>
                                  <a:cubicBezTo>
                                    <a:pt x="686857" y="1072899"/>
                                    <a:pt x="686708" y="1075020"/>
                                    <a:pt x="687400" y="1076938"/>
                                  </a:cubicBezTo>
                                  <a:cubicBezTo>
                                    <a:pt x="688569" y="1080209"/>
                                    <a:pt x="689678" y="1083422"/>
                                    <a:pt x="690613" y="1086577"/>
                                  </a:cubicBezTo>
                                  <a:cubicBezTo>
                                    <a:pt x="675521" y="1118773"/>
                                    <a:pt x="663361" y="1152264"/>
                                    <a:pt x="654279" y="1186643"/>
                                  </a:cubicBezTo>
                                  <a:cubicBezTo>
                                    <a:pt x="652970" y="1191196"/>
                                    <a:pt x="653560" y="1196084"/>
                                    <a:pt x="655914" y="1200195"/>
                                  </a:cubicBezTo>
                                  <a:cubicBezTo>
                                    <a:pt x="657606" y="1202684"/>
                                    <a:pt x="660288" y="1204323"/>
                                    <a:pt x="663275" y="1204693"/>
                                  </a:cubicBezTo>
                                  <a:cubicBezTo>
                                    <a:pt x="665465" y="1204911"/>
                                    <a:pt x="667672" y="1204506"/>
                                    <a:pt x="669642" y="1203525"/>
                                  </a:cubicBezTo>
                                  <a:cubicBezTo>
                                    <a:pt x="690672" y="1194120"/>
                                    <a:pt x="705918" y="1172448"/>
                                    <a:pt x="710533" y="1145518"/>
                                  </a:cubicBezTo>
                                  <a:cubicBezTo>
                                    <a:pt x="711830" y="1137035"/>
                                    <a:pt x="712182" y="1128434"/>
                                    <a:pt x="711584" y="1119874"/>
                                  </a:cubicBezTo>
                                  <a:cubicBezTo>
                                    <a:pt x="713834" y="1125990"/>
                                    <a:pt x="715287" y="1132371"/>
                                    <a:pt x="715907" y="1138859"/>
                                  </a:cubicBezTo>
                                  <a:cubicBezTo>
                                    <a:pt x="716040" y="1151520"/>
                                    <a:pt x="714066" y="1164115"/>
                                    <a:pt x="710065" y="1176128"/>
                                  </a:cubicBezTo>
                                  <a:cubicBezTo>
                                    <a:pt x="708313" y="1182670"/>
                                    <a:pt x="706561" y="1189213"/>
                                    <a:pt x="705334" y="1195872"/>
                                  </a:cubicBezTo>
                                  <a:cubicBezTo>
                                    <a:pt x="700260" y="1226176"/>
                                    <a:pt x="705073" y="1257308"/>
                                    <a:pt x="719061" y="1284664"/>
                                  </a:cubicBezTo>
                                  <a:cubicBezTo>
                                    <a:pt x="720196" y="1286905"/>
                                    <a:pt x="722402" y="1288405"/>
                                    <a:pt x="724903" y="1288636"/>
                                  </a:cubicBezTo>
                                  <a:cubicBezTo>
                                    <a:pt x="727474" y="1288824"/>
                                    <a:pt x="729948" y="1287620"/>
                                    <a:pt x="731387" y="1285482"/>
                                  </a:cubicBezTo>
                                  <a:cubicBezTo>
                                    <a:pt x="747238" y="1262276"/>
                                    <a:pt x="756393" y="1235153"/>
                                    <a:pt x="757849" y="1207088"/>
                                  </a:cubicBezTo>
                                  <a:cubicBezTo>
                                    <a:pt x="759652" y="1179497"/>
                                    <a:pt x="753682" y="1151953"/>
                                    <a:pt x="740617" y="1127584"/>
                                  </a:cubicBezTo>
                                  <a:cubicBezTo>
                                    <a:pt x="735641" y="1118743"/>
                                    <a:pt x="729577" y="1110559"/>
                                    <a:pt x="722566" y="1103225"/>
                                  </a:cubicBezTo>
                                  <a:cubicBezTo>
                                    <a:pt x="723584" y="1100841"/>
                                    <a:pt x="723178" y="1098087"/>
                                    <a:pt x="721515" y="1096098"/>
                                  </a:cubicBezTo>
                                  <a:cubicBezTo>
                                    <a:pt x="716462" y="1090294"/>
                                    <a:pt x="711872" y="1084102"/>
                                    <a:pt x="707787" y="1077581"/>
                                  </a:cubicBezTo>
                                  <a:cubicBezTo>
                                    <a:pt x="707787" y="1077581"/>
                                    <a:pt x="707787" y="1077230"/>
                                    <a:pt x="707787" y="1077113"/>
                                  </a:cubicBezTo>
                                  <a:cubicBezTo>
                                    <a:pt x="707787" y="1076997"/>
                                    <a:pt x="707028" y="1076471"/>
                                    <a:pt x="706677" y="1076062"/>
                                  </a:cubicBezTo>
                                  <a:cubicBezTo>
                                    <a:pt x="705684" y="1074485"/>
                                    <a:pt x="704808" y="1072849"/>
                                    <a:pt x="703873" y="1071272"/>
                                  </a:cubicBezTo>
                                  <a:cubicBezTo>
                                    <a:pt x="706093" y="1074076"/>
                                    <a:pt x="708079" y="1076763"/>
                                    <a:pt x="710650" y="1079684"/>
                                  </a:cubicBezTo>
                                  <a:cubicBezTo>
                                    <a:pt x="715323" y="1084941"/>
                                    <a:pt x="720113" y="1090023"/>
                                    <a:pt x="724962" y="1095164"/>
                                  </a:cubicBezTo>
                                  <a:cubicBezTo>
                                    <a:pt x="735251" y="1105382"/>
                                    <a:pt x="744669" y="1116442"/>
                                    <a:pt x="753118" y="1128227"/>
                                  </a:cubicBezTo>
                                  <a:cubicBezTo>
                                    <a:pt x="765911" y="1146862"/>
                                    <a:pt x="773505" y="1168067"/>
                                    <a:pt x="781566" y="1190440"/>
                                  </a:cubicBezTo>
                                  <a:cubicBezTo>
                                    <a:pt x="788102" y="1210492"/>
                                    <a:pt x="796532" y="1229876"/>
                                    <a:pt x="806743" y="1248330"/>
                                  </a:cubicBezTo>
                                  <a:cubicBezTo>
                                    <a:pt x="807788" y="1250061"/>
                                    <a:pt x="809500" y="1251286"/>
                                    <a:pt x="811475" y="1251718"/>
                                  </a:cubicBezTo>
                                  <a:cubicBezTo>
                                    <a:pt x="813491" y="1252201"/>
                                    <a:pt x="815618" y="1251797"/>
                                    <a:pt x="817317" y="1250608"/>
                                  </a:cubicBezTo>
                                  <a:cubicBezTo>
                                    <a:pt x="831278" y="1240969"/>
                                    <a:pt x="838931" y="1222101"/>
                                    <a:pt x="837295" y="1201422"/>
                                  </a:cubicBezTo>
                                  <a:cubicBezTo>
                                    <a:pt x="835795" y="1186732"/>
                                    <a:pt x="831174" y="1172532"/>
                                    <a:pt x="823742" y="1159772"/>
                                  </a:cubicBezTo>
                                  <a:cubicBezTo>
                                    <a:pt x="822107" y="1156851"/>
                                    <a:pt x="820354" y="1153930"/>
                                    <a:pt x="818485" y="1150892"/>
                                  </a:cubicBezTo>
                                  <a:cubicBezTo>
                                    <a:pt x="806585" y="1132820"/>
                                    <a:pt x="792736" y="1116110"/>
                                    <a:pt x="777185" y="1101064"/>
                                  </a:cubicBezTo>
                                  <a:cubicBezTo>
                                    <a:pt x="777842" y="1099682"/>
                                    <a:pt x="778065" y="1098135"/>
                                    <a:pt x="777828" y="1096624"/>
                                  </a:cubicBezTo>
                                  <a:cubicBezTo>
                                    <a:pt x="769662" y="1052018"/>
                                    <a:pt x="741919" y="1013426"/>
                                    <a:pt x="702238" y="991476"/>
                                  </a:cubicBezTo>
                                  <a:cubicBezTo>
                                    <a:pt x="696396" y="988380"/>
                                    <a:pt x="690555" y="985167"/>
                                    <a:pt x="689270" y="980611"/>
                                  </a:cubicBezTo>
                                  <a:cubicBezTo>
                                    <a:pt x="688842" y="979024"/>
                                    <a:pt x="687897" y="977625"/>
                                    <a:pt x="686582" y="976638"/>
                                  </a:cubicBezTo>
                                  <a:cubicBezTo>
                                    <a:pt x="684979" y="974356"/>
                                    <a:pt x="682207" y="973197"/>
                                    <a:pt x="679456" y="973659"/>
                                  </a:cubicBezTo>
                                  <a:cubicBezTo>
                                    <a:pt x="678767" y="945723"/>
                                    <a:pt x="680017" y="917772"/>
                                    <a:pt x="683194" y="890008"/>
                                  </a:cubicBezTo>
                                  <a:cubicBezTo>
                                    <a:pt x="685920" y="900393"/>
                                    <a:pt x="689295" y="910597"/>
                                    <a:pt x="693300" y="920559"/>
                                  </a:cubicBezTo>
                                  <a:cubicBezTo>
                                    <a:pt x="696837" y="929389"/>
                                    <a:pt x="700875" y="938009"/>
                                    <a:pt x="705392" y="946379"/>
                                  </a:cubicBezTo>
                                  <a:cubicBezTo>
                                    <a:pt x="714931" y="961930"/>
                                    <a:pt x="726050" y="976456"/>
                                    <a:pt x="738572" y="989723"/>
                                  </a:cubicBezTo>
                                  <a:cubicBezTo>
                                    <a:pt x="750456" y="1002212"/>
                                    <a:pt x="760990" y="1015918"/>
                                    <a:pt x="770000" y="1030614"/>
                                  </a:cubicBezTo>
                                  <a:cubicBezTo>
                                    <a:pt x="771418" y="1033164"/>
                                    <a:pt x="774227" y="1034615"/>
                                    <a:pt x="777127" y="1034295"/>
                                  </a:cubicBezTo>
                                  <a:cubicBezTo>
                                    <a:pt x="780039" y="1034153"/>
                                    <a:pt x="782588" y="1032293"/>
                                    <a:pt x="783611" y="1029563"/>
                                  </a:cubicBezTo>
                                  <a:cubicBezTo>
                                    <a:pt x="793685" y="996602"/>
                                    <a:pt x="789910" y="960960"/>
                                    <a:pt x="773154" y="930840"/>
                                  </a:cubicBezTo>
                                  <a:cubicBezTo>
                                    <a:pt x="771869" y="928562"/>
                                    <a:pt x="770526" y="926284"/>
                                    <a:pt x="769124" y="924064"/>
                                  </a:cubicBezTo>
                                  <a:cubicBezTo>
                                    <a:pt x="764880" y="917111"/>
                                    <a:pt x="759645" y="910814"/>
                                    <a:pt x="753585" y="905371"/>
                                  </a:cubicBezTo>
                                  <a:cubicBezTo>
                                    <a:pt x="747484" y="900353"/>
                                    <a:pt x="740888" y="895968"/>
                                    <a:pt x="733899" y="892286"/>
                                  </a:cubicBezTo>
                                  <a:cubicBezTo>
                                    <a:pt x="726070" y="888493"/>
                                    <a:pt x="718955" y="883374"/>
                                    <a:pt x="712869" y="877156"/>
                                  </a:cubicBezTo>
                                  <a:cubicBezTo>
                                    <a:pt x="703465" y="866350"/>
                                    <a:pt x="700602" y="849993"/>
                                    <a:pt x="698266" y="836850"/>
                                  </a:cubicBezTo>
                                  <a:cubicBezTo>
                                    <a:pt x="698203" y="836427"/>
                                    <a:pt x="698085" y="836015"/>
                                    <a:pt x="697915" y="835623"/>
                                  </a:cubicBezTo>
                                  <a:cubicBezTo>
                                    <a:pt x="698508" y="832290"/>
                                    <a:pt x="696713" y="828991"/>
                                    <a:pt x="693592" y="827678"/>
                                  </a:cubicBezTo>
                                  <a:cubicBezTo>
                                    <a:pt x="692390" y="827330"/>
                                    <a:pt x="691114" y="827330"/>
                                    <a:pt x="689912" y="827678"/>
                                  </a:cubicBezTo>
                                  <a:lnTo>
                                    <a:pt x="691665" y="810913"/>
                                  </a:lnTo>
                                  <a:cubicBezTo>
                                    <a:pt x="697214" y="757872"/>
                                    <a:pt x="702939" y="702961"/>
                                    <a:pt x="719704" y="653191"/>
                                  </a:cubicBezTo>
                                  <a:cubicBezTo>
                                    <a:pt x="727659" y="628822"/>
                                    <a:pt x="737281" y="605029"/>
                                    <a:pt x="748503" y="581982"/>
                                  </a:cubicBezTo>
                                  <a:cubicBezTo>
                                    <a:pt x="809839" y="492723"/>
                                    <a:pt x="897113" y="425603"/>
                                    <a:pt x="981465" y="366720"/>
                                  </a:cubicBezTo>
                                  <a:cubicBezTo>
                                    <a:pt x="972029" y="386580"/>
                                    <a:pt x="963835" y="407006"/>
                                    <a:pt x="956930" y="427882"/>
                                  </a:cubicBezTo>
                                  <a:cubicBezTo>
                                    <a:pt x="949187" y="452398"/>
                                    <a:pt x="943769" y="477589"/>
                                    <a:pt x="940749" y="503121"/>
                                  </a:cubicBezTo>
                                  <a:cubicBezTo>
                                    <a:pt x="924858" y="496894"/>
                                    <a:pt x="906872" y="499371"/>
                                    <a:pt x="893257" y="509663"/>
                                  </a:cubicBezTo>
                                  <a:cubicBezTo>
                                    <a:pt x="879296" y="519886"/>
                                    <a:pt x="870241" y="535308"/>
                                    <a:pt x="862180" y="548860"/>
                                  </a:cubicBezTo>
                                  <a:lnTo>
                                    <a:pt x="838814" y="587882"/>
                                  </a:lnTo>
                                  <a:cubicBezTo>
                                    <a:pt x="837003" y="591044"/>
                                    <a:pt x="837800" y="595058"/>
                                    <a:pt x="840683" y="597287"/>
                                  </a:cubicBezTo>
                                  <a:cubicBezTo>
                                    <a:pt x="843458" y="599658"/>
                                    <a:pt x="847546" y="599658"/>
                                    <a:pt x="850322" y="597287"/>
                                  </a:cubicBezTo>
                                  <a:cubicBezTo>
                                    <a:pt x="862453" y="587350"/>
                                    <a:pt x="875999" y="579278"/>
                                    <a:pt x="890512" y="573337"/>
                                  </a:cubicBezTo>
                                  <a:cubicBezTo>
                                    <a:pt x="895477" y="571058"/>
                                    <a:pt x="900384" y="568722"/>
                                    <a:pt x="905232" y="566268"/>
                                  </a:cubicBezTo>
                                  <a:cubicBezTo>
                                    <a:pt x="916695" y="560561"/>
                                    <a:pt x="927231" y="553156"/>
                                    <a:pt x="936485" y="544304"/>
                                  </a:cubicBezTo>
                                  <a:cubicBezTo>
                                    <a:pt x="934674" y="568780"/>
                                    <a:pt x="933506" y="593315"/>
                                    <a:pt x="932688" y="617557"/>
                                  </a:cubicBezTo>
                                  <a:cubicBezTo>
                                    <a:pt x="932688" y="621529"/>
                                    <a:pt x="932337" y="625502"/>
                                    <a:pt x="932220" y="629240"/>
                                  </a:cubicBezTo>
                                  <a:lnTo>
                                    <a:pt x="901903" y="625210"/>
                                  </a:lnTo>
                                  <a:cubicBezTo>
                                    <a:pt x="895366" y="624059"/>
                                    <a:pt x="888701" y="623823"/>
                                    <a:pt x="882100" y="624509"/>
                                  </a:cubicBezTo>
                                  <a:cubicBezTo>
                                    <a:pt x="876217" y="625548"/>
                                    <a:pt x="870537" y="627520"/>
                                    <a:pt x="865276" y="630350"/>
                                  </a:cubicBezTo>
                                  <a:cubicBezTo>
                                    <a:pt x="844792" y="640290"/>
                                    <a:pt x="826408" y="654073"/>
                                    <a:pt x="811125" y="670949"/>
                                  </a:cubicBezTo>
                                  <a:cubicBezTo>
                                    <a:pt x="794242" y="689642"/>
                                    <a:pt x="784954" y="708919"/>
                                    <a:pt x="783552" y="728313"/>
                                  </a:cubicBezTo>
                                  <a:cubicBezTo>
                                    <a:pt x="783358" y="731249"/>
                                    <a:pt x="784916" y="734021"/>
                                    <a:pt x="787525" y="735382"/>
                                  </a:cubicBezTo>
                                  <a:cubicBezTo>
                                    <a:pt x="790153" y="736729"/>
                                    <a:pt x="793335" y="736361"/>
                                    <a:pt x="795586" y="734447"/>
                                  </a:cubicBezTo>
                                  <a:cubicBezTo>
                                    <a:pt x="809664" y="722764"/>
                                    <a:pt x="822457" y="713008"/>
                                    <a:pt x="837295" y="712950"/>
                                  </a:cubicBezTo>
                                  <a:cubicBezTo>
                                    <a:pt x="842291" y="713153"/>
                                    <a:pt x="847258" y="713818"/>
                                    <a:pt x="852133" y="714936"/>
                                  </a:cubicBezTo>
                                  <a:cubicBezTo>
                                    <a:pt x="858014" y="716323"/>
                                    <a:pt x="864025" y="717086"/>
                                    <a:pt x="870066" y="717214"/>
                                  </a:cubicBezTo>
                                  <a:cubicBezTo>
                                    <a:pt x="887858" y="716285"/>
                                    <a:pt x="904213" y="707158"/>
                                    <a:pt x="914345" y="692505"/>
                                  </a:cubicBezTo>
                                  <a:cubicBezTo>
                                    <a:pt x="920389" y="684104"/>
                                    <a:pt x="925354" y="674978"/>
                                    <a:pt x="929124" y="665341"/>
                                  </a:cubicBezTo>
                                  <a:cubicBezTo>
                                    <a:pt x="929592" y="666510"/>
                                    <a:pt x="930001" y="667736"/>
                                    <a:pt x="930526" y="668905"/>
                                  </a:cubicBezTo>
                                  <a:cubicBezTo>
                                    <a:pt x="929008" y="708332"/>
                                    <a:pt x="923350" y="747491"/>
                                    <a:pt x="913644" y="785736"/>
                                  </a:cubicBezTo>
                                  <a:cubicBezTo>
                                    <a:pt x="913877" y="784678"/>
                                    <a:pt x="913877" y="783581"/>
                                    <a:pt x="913644" y="782523"/>
                                  </a:cubicBezTo>
                                  <a:cubicBezTo>
                                    <a:pt x="913515" y="781783"/>
                                    <a:pt x="913258" y="781072"/>
                                    <a:pt x="912885" y="780420"/>
                                  </a:cubicBezTo>
                                  <a:cubicBezTo>
                                    <a:pt x="911340" y="777604"/>
                                    <a:pt x="908149" y="776115"/>
                                    <a:pt x="904998" y="776740"/>
                                  </a:cubicBezTo>
                                  <a:lnTo>
                                    <a:pt x="859434" y="786028"/>
                                  </a:lnTo>
                                  <a:cubicBezTo>
                                    <a:pt x="854085" y="786946"/>
                                    <a:pt x="848841" y="788394"/>
                                    <a:pt x="843779" y="790351"/>
                                  </a:cubicBezTo>
                                  <a:cubicBezTo>
                                    <a:pt x="838537" y="792797"/>
                                    <a:pt x="833580" y="795814"/>
                                    <a:pt x="829000" y="799347"/>
                                  </a:cubicBezTo>
                                  <a:cubicBezTo>
                                    <a:pt x="802094" y="818841"/>
                                    <a:pt x="777220" y="840995"/>
                                    <a:pt x="754754" y="865473"/>
                                  </a:cubicBezTo>
                                  <a:cubicBezTo>
                                    <a:pt x="752600" y="867769"/>
                                    <a:pt x="752175" y="871192"/>
                                    <a:pt x="753702" y="873944"/>
                                  </a:cubicBezTo>
                                  <a:cubicBezTo>
                                    <a:pt x="755304" y="876547"/>
                                    <a:pt x="758256" y="878001"/>
                                    <a:pt x="761296" y="877682"/>
                                  </a:cubicBezTo>
                                  <a:cubicBezTo>
                                    <a:pt x="771708" y="876834"/>
                                    <a:pt x="782187" y="877823"/>
                                    <a:pt x="792256" y="880603"/>
                                  </a:cubicBezTo>
                                  <a:cubicBezTo>
                                    <a:pt x="807269" y="883699"/>
                                    <a:pt x="822808" y="886912"/>
                                    <a:pt x="837528" y="880603"/>
                                  </a:cubicBezTo>
                                  <a:cubicBezTo>
                                    <a:pt x="844251" y="877457"/>
                                    <a:pt x="850440" y="873278"/>
                                    <a:pt x="855871" y="868219"/>
                                  </a:cubicBezTo>
                                  <a:cubicBezTo>
                                    <a:pt x="873754" y="854232"/>
                                    <a:pt x="889636" y="837860"/>
                                    <a:pt x="903071" y="819559"/>
                                  </a:cubicBezTo>
                                  <a:cubicBezTo>
                                    <a:pt x="891482" y="847338"/>
                                    <a:pt x="878157" y="874360"/>
                                    <a:pt x="863173" y="900464"/>
                                  </a:cubicBezTo>
                                  <a:cubicBezTo>
                                    <a:pt x="838638" y="944860"/>
                                    <a:pt x="813636" y="990658"/>
                                    <a:pt x="805634" y="1043641"/>
                                  </a:cubicBezTo>
                                  <a:cubicBezTo>
                                    <a:pt x="804244" y="1045644"/>
                                    <a:pt x="804244" y="1048298"/>
                                    <a:pt x="805634" y="1050301"/>
                                  </a:cubicBezTo>
                                  <a:cubicBezTo>
                                    <a:pt x="828143" y="1086950"/>
                                    <a:pt x="845092" y="1126736"/>
                                    <a:pt x="855929" y="1168359"/>
                                  </a:cubicBezTo>
                                  <a:cubicBezTo>
                                    <a:pt x="856631" y="1171221"/>
                                    <a:pt x="858967" y="1180042"/>
                                    <a:pt x="867028" y="1181677"/>
                                  </a:cubicBezTo>
                                  <a:cubicBezTo>
                                    <a:pt x="870300" y="1182378"/>
                                    <a:pt x="876492" y="1182203"/>
                                    <a:pt x="881515" y="1173441"/>
                                  </a:cubicBezTo>
                                  <a:cubicBezTo>
                                    <a:pt x="904882" y="1133251"/>
                                    <a:pt x="900033" y="1076821"/>
                                    <a:pt x="870709" y="1036573"/>
                                  </a:cubicBezTo>
                                  <a:cubicBezTo>
                                    <a:pt x="867554" y="1032308"/>
                                    <a:pt x="864166" y="1028103"/>
                                    <a:pt x="860719" y="1023955"/>
                                  </a:cubicBezTo>
                                  <a:cubicBezTo>
                                    <a:pt x="852728" y="1015407"/>
                                    <a:pt x="846302" y="1005521"/>
                                    <a:pt x="841734" y="994747"/>
                                  </a:cubicBezTo>
                                  <a:cubicBezTo>
                                    <a:pt x="839748" y="988906"/>
                                    <a:pt x="840800" y="984116"/>
                                    <a:pt x="841734" y="983765"/>
                                  </a:cubicBezTo>
                                  <a:cubicBezTo>
                                    <a:pt x="845536" y="982325"/>
                                    <a:pt x="847450" y="978076"/>
                                    <a:pt x="846011" y="974275"/>
                                  </a:cubicBezTo>
                                  <a:cubicBezTo>
                                    <a:pt x="846007" y="974264"/>
                                    <a:pt x="846003" y="974254"/>
                                    <a:pt x="845999" y="974243"/>
                                  </a:cubicBezTo>
                                  <a:cubicBezTo>
                                    <a:pt x="845999" y="974243"/>
                                    <a:pt x="845707" y="973659"/>
                                    <a:pt x="845590" y="973309"/>
                                  </a:cubicBezTo>
                                  <a:cubicBezTo>
                                    <a:pt x="844939" y="972411"/>
                                    <a:pt x="844076" y="971689"/>
                                    <a:pt x="843078" y="971206"/>
                                  </a:cubicBezTo>
                                  <a:cubicBezTo>
                                    <a:pt x="852658" y="949884"/>
                                    <a:pt x="863874" y="929088"/>
                                    <a:pt x="875616" y="907766"/>
                                  </a:cubicBezTo>
                                  <a:cubicBezTo>
                                    <a:pt x="887357" y="886445"/>
                                    <a:pt x="900209" y="862786"/>
                                    <a:pt x="910665" y="839011"/>
                                  </a:cubicBezTo>
                                  <a:cubicBezTo>
                                    <a:pt x="910665" y="850110"/>
                                    <a:pt x="910957" y="861209"/>
                                    <a:pt x="911716" y="872308"/>
                                  </a:cubicBezTo>
                                  <a:cubicBezTo>
                                    <a:pt x="912133" y="882578"/>
                                    <a:pt x="913801" y="892759"/>
                                    <a:pt x="916682" y="902626"/>
                                  </a:cubicBezTo>
                                  <a:cubicBezTo>
                                    <a:pt x="919091" y="909479"/>
                                    <a:pt x="922020" y="916138"/>
                                    <a:pt x="925444" y="922545"/>
                                  </a:cubicBezTo>
                                  <a:cubicBezTo>
                                    <a:pt x="927313" y="926226"/>
                                    <a:pt x="929183" y="929906"/>
                                    <a:pt x="930877" y="933703"/>
                                  </a:cubicBezTo>
                                  <a:cubicBezTo>
                                    <a:pt x="935888" y="946460"/>
                                    <a:pt x="939682" y="959662"/>
                                    <a:pt x="942209" y="973133"/>
                                  </a:cubicBezTo>
                                  <a:cubicBezTo>
                                    <a:pt x="942972" y="977126"/>
                                    <a:pt x="946828" y="979745"/>
                                    <a:pt x="950820" y="978982"/>
                                  </a:cubicBezTo>
                                  <a:cubicBezTo>
                                    <a:pt x="950832" y="978979"/>
                                    <a:pt x="950843" y="978977"/>
                                    <a:pt x="950855" y="978975"/>
                                  </a:cubicBezTo>
                                  <a:cubicBezTo>
                                    <a:pt x="959676" y="977164"/>
                                    <a:pt x="965284" y="969161"/>
                                    <a:pt x="967387" y="955141"/>
                                  </a:cubicBezTo>
                                  <a:cubicBezTo>
                                    <a:pt x="972185" y="926551"/>
                                    <a:pt x="971491" y="897309"/>
                                    <a:pt x="965342" y="868978"/>
                                  </a:cubicBezTo>
                                  <a:cubicBezTo>
                                    <a:pt x="961905" y="854382"/>
                                    <a:pt x="956521" y="840315"/>
                                    <a:pt x="949336" y="827153"/>
                                  </a:cubicBezTo>
                                  <a:cubicBezTo>
                                    <a:pt x="943290" y="816140"/>
                                    <a:pt x="935827" y="805967"/>
                                    <a:pt x="927138" y="796893"/>
                                  </a:cubicBezTo>
                                  <a:cubicBezTo>
                                    <a:pt x="927138" y="795959"/>
                                    <a:pt x="926612" y="795258"/>
                                    <a:pt x="926320" y="794381"/>
                                  </a:cubicBezTo>
                                  <a:cubicBezTo>
                                    <a:pt x="935229" y="761688"/>
                                    <a:pt x="940845" y="728185"/>
                                    <a:pt x="943086" y="694374"/>
                                  </a:cubicBezTo>
                                  <a:cubicBezTo>
                                    <a:pt x="943495" y="694958"/>
                                    <a:pt x="943670" y="695601"/>
                                    <a:pt x="944079" y="696243"/>
                                  </a:cubicBezTo>
                                  <a:cubicBezTo>
                                    <a:pt x="945364" y="698229"/>
                                    <a:pt x="946766" y="700215"/>
                                    <a:pt x="948109" y="702085"/>
                                  </a:cubicBezTo>
                                  <a:cubicBezTo>
                                    <a:pt x="952067" y="707221"/>
                                    <a:pt x="955327" y="712859"/>
                                    <a:pt x="957806" y="718850"/>
                                  </a:cubicBezTo>
                                  <a:cubicBezTo>
                                    <a:pt x="959135" y="722959"/>
                                    <a:pt x="960074" y="727183"/>
                                    <a:pt x="960611" y="731468"/>
                                  </a:cubicBezTo>
                                  <a:cubicBezTo>
                                    <a:pt x="960961" y="733688"/>
                                    <a:pt x="961370" y="735907"/>
                                    <a:pt x="961779" y="738069"/>
                                  </a:cubicBezTo>
                                  <a:cubicBezTo>
                                    <a:pt x="968029" y="768971"/>
                                    <a:pt x="989818" y="794674"/>
                                    <a:pt x="1007226" y="815411"/>
                                  </a:cubicBezTo>
                                  <a:cubicBezTo>
                                    <a:pt x="1008986" y="817454"/>
                                    <a:pt x="1011709" y="818391"/>
                                    <a:pt x="1014353" y="817865"/>
                                  </a:cubicBezTo>
                                  <a:cubicBezTo>
                                    <a:pt x="1017091" y="817424"/>
                                    <a:pt x="1019349" y="815482"/>
                                    <a:pt x="1020194" y="812841"/>
                                  </a:cubicBezTo>
                                  <a:cubicBezTo>
                                    <a:pt x="1027964" y="787196"/>
                                    <a:pt x="1023816" y="756119"/>
                                    <a:pt x="1008511" y="725217"/>
                                  </a:cubicBezTo>
                                  <a:cubicBezTo>
                                    <a:pt x="1007343" y="722822"/>
                                    <a:pt x="1006116" y="720544"/>
                                    <a:pt x="1004831" y="718207"/>
                                  </a:cubicBezTo>
                                  <a:cubicBezTo>
                                    <a:pt x="991153" y="695189"/>
                                    <a:pt x="975119" y="673654"/>
                                    <a:pt x="956989" y="653950"/>
                                  </a:cubicBezTo>
                                  <a:cubicBezTo>
                                    <a:pt x="954048" y="650171"/>
                                    <a:pt x="950586" y="646828"/>
                                    <a:pt x="946707" y="644020"/>
                                  </a:cubicBezTo>
                                  <a:cubicBezTo>
                                    <a:pt x="946707" y="644020"/>
                                    <a:pt x="946707" y="644020"/>
                                    <a:pt x="946298" y="644020"/>
                                  </a:cubicBezTo>
                                  <a:cubicBezTo>
                                    <a:pt x="946591" y="635316"/>
                                    <a:pt x="947000" y="626495"/>
                                    <a:pt x="947292" y="618025"/>
                                  </a:cubicBezTo>
                                  <a:cubicBezTo>
                                    <a:pt x="948401" y="585253"/>
                                    <a:pt x="949687" y="551956"/>
                                    <a:pt x="953133" y="519360"/>
                                  </a:cubicBezTo>
                                  <a:cubicBezTo>
                                    <a:pt x="953484" y="518426"/>
                                    <a:pt x="954126" y="517783"/>
                                    <a:pt x="954418" y="516849"/>
                                  </a:cubicBezTo>
                                  <a:cubicBezTo>
                                    <a:pt x="954743" y="515464"/>
                                    <a:pt x="954621" y="514012"/>
                                    <a:pt x="954068" y="512701"/>
                                  </a:cubicBezTo>
                                  <a:cubicBezTo>
                                    <a:pt x="954594" y="508320"/>
                                    <a:pt x="955353" y="504056"/>
                                    <a:pt x="955937" y="499674"/>
                                  </a:cubicBezTo>
                                  <a:cubicBezTo>
                                    <a:pt x="964583" y="533322"/>
                                    <a:pt x="975156" y="569773"/>
                                    <a:pt x="997295" y="599565"/>
                                  </a:cubicBezTo>
                                  <a:cubicBezTo>
                                    <a:pt x="1000158" y="603421"/>
                                    <a:pt x="1003137" y="607101"/>
                                    <a:pt x="1006233" y="610839"/>
                                  </a:cubicBezTo>
                                  <a:cubicBezTo>
                                    <a:pt x="1013755" y="619101"/>
                                    <a:pt x="1019979" y="628457"/>
                                    <a:pt x="1024692" y="638587"/>
                                  </a:cubicBezTo>
                                  <a:lnTo>
                                    <a:pt x="1025685" y="641099"/>
                                  </a:lnTo>
                                  <a:cubicBezTo>
                                    <a:pt x="1026866" y="644843"/>
                                    <a:pt x="1028641" y="648374"/>
                                    <a:pt x="1030943" y="651555"/>
                                  </a:cubicBezTo>
                                  <a:cubicBezTo>
                                    <a:pt x="1035158" y="657872"/>
                                    <a:pt x="1043178" y="660440"/>
                                    <a:pt x="1050278" y="657747"/>
                                  </a:cubicBezTo>
                                  <a:cubicBezTo>
                                    <a:pt x="1053146" y="656239"/>
                                    <a:pt x="1055488" y="653897"/>
                                    <a:pt x="1056996" y="651029"/>
                                  </a:cubicBezTo>
                                  <a:cubicBezTo>
                                    <a:pt x="1064240" y="638937"/>
                                    <a:pt x="1064765" y="622523"/>
                                    <a:pt x="1058632" y="600850"/>
                                  </a:cubicBezTo>
                                  <a:cubicBezTo>
                                    <a:pt x="1054344" y="585666"/>
                                    <a:pt x="1048327" y="571025"/>
                                    <a:pt x="1040698" y="557214"/>
                                  </a:cubicBezTo>
                                  <a:cubicBezTo>
                                    <a:pt x="1021898" y="522872"/>
                                    <a:pt x="993796" y="494527"/>
                                    <a:pt x="959617" y="475432"/>
                                  </a:cubicBezTo>
                                  <a:cubicBezTo>
                                    <a:pt x="962392" y="460776"/>
                                    <a:pt x="966119" y="446317"/>
                                    <a:pt x="970775" y="432146"/>
                                  </a:cubicBezTo>
                                  <a:cubicBezTo>
                                    <a:pt x="980118" y="403353"/>
                                    <a:pt x="992105" y="375487"/>
                                    <a:pt x="1006583" y="348903"/>
                                  </a:cubicBezTo>
                                  <a:lnTo>
                                    <a:pt x="1023115" y="337220"/>
                                  </a:lnTo>
                                  <a:cubicBezTo>
                                    <a:pt x="1038478" y="326706"/>
                                    <a:pt x="1053959" y="316074"/>
                                    <a:pt x="1069848" y="305617"/>
                                  </a:cubicBezTo>
                                  <a:cubicBezTo>
                                    <a:pt x="1110739" y="301528"/>
                                    <a:pt x="1152681" y="296563"/>
                                    <a:pt x="1194332" y="290663"/>
                                  </a:cubicBezTo>
                                  <a:cubicBezTo>
                                    <a:pt x="1181538" y="303281"/>
                                    <a:pt x="1181830" y="327056"/>
                                    <a:pt x="1190418" y="345165"/>
                                  </a:cubicBezTo>
                                  <a:cubicBezTo>
                                    <a:pt x="1205664" y="376184"/>
                                    <a:pt x="1236274" y="394760"/>
                                    <a:pt x="1264080" y="409422"/>
                                  </a:cubicBezTo>
                                  <a:cubicBezTo>
                                    <a:pt x="1287972" y="422098"/>
                                    <a:pt x="1318231" y="421105"/>
                                    <a:pt x="1347497" y="419937"/>
                                  </a:cubicBezTo>
                                  <a:cubicBezTo>
                                    <a:pt x="1372149" y="419002"/>
                                    <a:pt x="1394639" y="418126"/>
                                    <a:pt x="1411346" y="424785"/>
                                  </a:cubicBezTo>
                                  <a:cubicBezTo>
                                    <a:pt x="1390316" y="466670"/>
                                    <a:pt x="1370455" y="509371"/>
                                    <a:pt x="1351178" y="552132"/>
                                  </a:cubicBezTo>
                                  <a:cubicBezTo>
                                    <a:pt x="1300872" y="516283"/>
                                    <a:pt x="1247462" y="485004"/>
                                    <a:pt x="1191586" y="458667"/>
                                  </a:cubicBezTo>
                                  <a:cubicBezTo>
                                    <a:pt x="1182789" y="453450"/>
                                    <a:pt x="1172556" y="451178"/>
                                    <a:pt x="1162378" y="452182"/>
                                  </a:cubicBezTo>
                                  <a:cubicBezTo>
                                    <a:pt x="1154487" y="453813"/>
                                    <a:pt x="1147714" y="458834"/>
                                    <a:pt x="1143860" y="465910"/>
                                  </a:cubicBezTo>
                                  <a:cubicBezTo>
                                    <a:pt x="1137877" y="476918"/>
                                    <a:pt x="1136796" y="489933"/>
                                    <a:pt x="1140881" y="501777"/>
                                  </a:cubicBezTo>
                                  <a:cubicBezTo>
                                    <a:pt x="1147190" y="520061"/>
                                    <a:pt x="1162086" y="533205"/>
                                    <a:pt x="1175931" y="543603"/>
                                  </a:cubicBezTo>
                                  <a:cubicBezTo>
                                    <a:pt x="1199125" y="561134"/>
                                    <a:pt x="1224300" y="575878"/>
                                    <a:pt x="1250936" y="587532"/>
                                  </a:cubicBezTo>
                                  <a:cubicBezTo>
                                    <a:pt x="1267468" y="594717"/>
                                    <a:pt x="1289199" y="602661"/>
                                    <a:pt x="1311046" y="600792"/>
                                  </a:cubicBezTo>
                                  <a:cubicBezTo>
                                    <a:pt x="1318803" y="599995"/>
                                    <a:pt x="1326348" y="597777"/>
                                    <a:pt x="1333302" y="594249"/>
                                  </a:cubicBezTo>
                                  <a:cubicBezTo>
                                    <a:pt x="1320977" y="623048"/>
                                    <a:pt x="1309060" y="651789"/>
                                    <a:pt x="1297902" y="680004"/>
                                  </a:cubicBezTo>
                                  <a:cubicBezTo>
                                    <a:pt x="1242875" y="638178"/>
                                    <a:pt x="1172718" y="618667"/>
                                    <a:pt x="1109045" y="628072"/>
                                  </a:cubicBezTo>
                                  <a:cubicBezTo>
                                    <a:pt x="1086263" y="631460"/>
                                    <a:pt x="1072301" y="644195"/>
                                    <a:pt x="1073469" y="660551"/>
                                  </a:cubicBezTo>
                                  <a:cubicBezTo>
                                    <a:pt x="1074638" y="676908"/>
                                    <a:pt x="1090994" y="687072"/>
                                    <a:pt x="1095960" y="690460"/>
                                  </a:cubicBezTo>
                                  <a:cubicBezTo>
                                    <a:pt x="1151297" y="726399"/>
                                    <a:pt x="1219555" y="736424"/>
                                    <a:pt x="1282890" y="717915"/>
                                  </a:cubicBezTo>
                                  <a:cubicBezTo>
                                    <a:pt x="1269688" y="752381"/>
                                    <a:pt x="1257479" y="786028"/>
                                    <a:pt x="1246321" y="818215"/>
                                  </a:cubicBezTo>
                                  <a:cubicBezTo>
                                    <a:pt x="1245387" y="817456"/>
                                    <a:pt x="1244569" y="816404"/>
                                    <a:pt x="1243342" y="816171"/>
                                  </a:cubicBezTo>
                                  <a:lnTo>
                                    <a:pt x="1161969" y="801333"/>
                                  </a:lnTo>
                                  <a:cubicBezTo>
                                    <a:pt x="1134923" y="796426"/>
                                    <a:pt x="1097712" y="789650"/>
                                    <a:pt x="1069147" y="807174"/>
                                  </a:cubicBezTo>
                                  <a:cubicBezTo>
                                    <a:pt x="1059498" y="812350"/>
                                    <a:pt x="1052370" y="821228"/>
                                    <a:pt x="1049402" y="831767"/>
                                  </a:cubicBezTo>
                                  <a:cubicBezTo>
                                    <a:pt x="1044671" y="851454"/>
                                    <a:pt x="1059099" y="871665"/>
                                    <a:pt x="1075806" y="879844"/>
                                  </a:cubicBezTo>
                                  <a:cubicBezTo>
                                    <a:pt x="1092513" y="888022"/>
                                    <a:pt x="1110213" y="887146"/>
                                    <a:pt x="1124817" y="886503"/>
                                  </a:cubicBezTo>
                                  <a:cubicBezTo>
                                    <a:pt x="1160334" y="885043"/>
                                    <a:pt x="1201108" y="880019"/>
                                    <a:pt x="1227395" y="857704"/>
                                  </a:cubicBezTo>
                                  <a:cubicBezTo>
                                    <a:pt x="1227315" y="862969"/>
                                    <a:pt x="1227529" y="868235"/>
                                    <a:pt x="1228037" y="873476"/>
                                  </a:cubicBezTo>
                                  <a:cubicBezTo>
                                    <a:pt x="1219509" y="899939"/>
                                    <a:pt x="1211856" y="924999"/>
                                    <a:pt x="1205138" y="948424"/>
                                  </a:cubicBezTo>
                                  <a:cubicBezTo>
                                    <a:pt x="1204350" y="948058"/>
                                    <a:pt x="1203495" y="947859"/>
                                    <a:pt x="1202627" y="947839"/>
                                  </a:cubicBezTo>
                                  <a:cubicBezTo>
                                    <a:pt x="1163530" y="950697"/>
                                    <a:pt x="1124730" y="956734"/>
                                    <a:pt x="1086613" y="965890"/>
                                  </a:cubicBezTo>
                                  <a:cubicBezTo>
                                    <a:pt x="1044612" y="976054"/>
                                    <a:pt x="1021538" y="995098"/>
                                    <a:pt x="1018150" y="1022319"/>
                                  </a:cubicBezTo>
                                  <a:cubicBezTo>
                                    <a:pt x="1017768" y="1025246"/>
                                    <a:pt x="1019201" y="1028112"/>
                                    <a:pt x="1021772" y="1029563"/>
                                  </a:cubicBezTo>
                                  <a:cubicBezTo>
                                    <a:pt x="1079150" y="1056319"/>
                                    <a:pt x="1147184" y="1043721"/>
                                    <a:pt x="1191177" y="998194"/>
                                  </a:cubicBezTo>
                                  <a:cubicBezTo>
                                    <a:pt x="1184518" y="1024247"/>
                                    <a:pt x="1178501" y="1050125"/>
                                    <a:pt x="1174003" y="1075828"/>
                                  </a:cubicBezTo>
                                  <a:cubicBezTo>
                                    <a:pt x="1172763" y="1074635"/>
                                    <a:pt x="1171158" y="1073894"/>
                                    <a:pt x="1169446" y="1073725"/>
                                  </a:cubicBezTo>
                                  <a:cubicBezTo>
                                    <a:pt x="1112456" y="1071207"/>
                                    <a:pt x="1057346" y="1094409"/>
                                    <a:pt x="1019318" y="1136931"/>
                                  </a:cubicBezTo>
                                  <a:cubicBezTo>
                                    <a:pt x="1006350" y="1151652"/>
                                    <a:pt x="995952" y="1175252"/>
                                    <a:pt x="1009621" y="1193010"/>
                                  </a:cubicBezTo>
                                  <a:cubicBezTo>
                                    <a:pt x="1015463" y="1200721"/>
                                    <a:pt x="1027613" y="1209016"/>
                                    <a:pt x="1051973" y="1205044"/>
                                  </a:cubicBezTo>
                                  <a:cubicBezTo>
                                    <a:pt x="1099285" y="1196912"/>
                                    <a:pt x="1141173" y="1169684"/>
                                    <a:pt x="1167811" y="1129746"/>
                                  </a:cubicBezTo>
                                  <a:cubicBezTo>
                                    <a:pt x="1167811" y="1133893"/>
                                    <a:pt x="1167285" y="1137982"/>
                                    <a:pt x="1167110" y="1142072"/>
                                  </a:cubicBezTo>
                                  <a:cubicBezTo>
                                    <a:pt x="1164982" y="1144076"/>
                                    <a:pt x="1164268" y="1147164"/>
                                    <a:pt x="1165299" y="1149899"/>
                                  </a:cubicBezTo>
                                  <a:lnTo>
                                    <a:pt x="1166876" y="1153755"/>
                                  </a:lnTo>
                                  <a:cubicBezTo>
                                    <a:pt x="1166770" y="1178452"/>
                                    <a:pt x="1169673" y="1203071"/>
                                    <a:pt x="1175522" y="1227066"/>
                                  </a:cubicBezTo>
                                  <a:cubicBezTo>
                                    <a:pt x="1091812" y="1253353"/>
                                    <a:pt x="1023173" y="1322576"/>
                                    <a:pt x="995368" y="1410608"/>
                                  </a:cubicBezTo>
                                  <a:cubicBezTo>
                                    <a:pt x="992498" y="1417791"/>
                                    <a:pt x="991887" y="1425677"/>
                                    <a:pt x="993615" y="1433215"/>
                                  </a:cubicBezTo>
                                  <a:cubicBezTo>
                                    <a:pt x="995659" y="1440740"/>
                                    <a:pt x="1001239" y="1446799"/>
                                    <a:pt x="1008570" y="1449455"/>
                                  </a:cubicBezTo>
                                  <a:cubicBezTo>
                                    <a:pt x="1021538" y="1454479"/>
                                    <a:pt x="1038362" y="1449981"/>
                                    <a:pt x="1049461" y="1443613"/>
                                  </a:cubicBezTo>
                                  <a:cubicBezTo>
                                    <a:pt x="1121078" y="1399451"/>
                                    <a:pt x="1166409" y="1337764"/>
                                    <a:pt x="1185335" y="1260130"/>
                                  </a:cubicBezTo>
                                  <a:cubicBezTo>
                                    <a:pt x="1189425" y="1271170"/>
                                    <a:pt x="1193864" y="1282094"/>
                                    <a:pt x="1198421" y="1292726"/>
                                  </a:cubicBezTo>
                                  <a:cubicBezTo>
                                    <a:pt x="1206840" y="1311454"/>
                                    <a:pt x="1213850" y="1330785"/>
                                    <a:pt x="1219392" y="1350557"/>
                                  </a:cubicBezTo>
                                  <a:cubicBezTo>
                                    <a:pt x="1204963" y="1426030"/>
                                    <a:pt x="1188840" y="1511434"/>
                                    <a:pt x="1209111" y="1595260"/>
                                  </a:cubicBezTo>
                                  <a:cubicBezTo>
                                    <a:pt x="1215945" y="1623417"/>
                                    <a:pt x="1234930" y="1649120"/>
                                    <a:pt x="1257946" y="1643570"/>
                                  </a:cubicBezTo>
                                  <a:cubicBezTo>
                                    <a:pt x="1267727" y="1640636"/>
                                    <a:pt x="1275772" y="1633634"/>
                                    <a:pt x="1280027" y="1624351"/>
                                  </a:cubicBezTo>
                                  <a:cubicBezTo>
                                    <a:pt x="1296968" y="1593975"/>
                                    <a:pt x="1292528" y="1555362"/>
                                    <a:pt x="1285168" y="1518152"/>
                                  </a:cubicBezTo>
                                  <a:cubicBezTo>
                                    <a:pt x="1283474" y="1509389"/>
                                    <a:pt x="1281780" y="1501386"/>
                                    <a:pt x="1280086" y="1493734"/>
                                  </a:cubicBezTo>
                                  <a:cubicBezTo>
                                    <a:pt x="1285168" y="1501328"/>
                                    <a:pt x="1290367" y="1508805"/>
                                    <a:pt x="1295215" y="1515465"/>
                                  </a:cubicBezTo>
                                  <a:lnTo>
                                    <a:pt x="1296792" y="1517684"/>
                                  </a:lnTo>
                                  <a:cubicBezTo>
                                    <a:pt x="1315953" y="1544848"/>
                                    <a:pt x="1327928" y="1555655"/>
                                    <a:pt x="1338034" y="1555070"/>
                                  </a:cubicBezTo>
                                  <a:cubicBezTo>
                                    <a:pt x="1342692" y="1554777"/>
                                    <a:pt x="1346837" y="1552013"/>
                                    <a:pt x="1348899" y="1547827"/>
                                  </a:cubicBezTo>
                                  <a:cubicBezTo>
                                    <a:pt x="1354274" y="1537955"/>
                                    <a:pt x="1353514" y="1523175"/>
                                    <a:pt x="1351937" y="1512777"/>
                                  </a:cubicBezTo>
                                  <a:cubicBezTo>
                                    <a:pt x="1348477" y="1492788"/>
                                    <a:pt x="1341516" y="1473567"/>
                                    <a:pt x="1331375" y="1455997"/>
                                  </a:cubicBezTo>
                                  <a:cubicBezTo>
                                    <a:pt x="1323730" y="1442358"/>
                                    <a:pt x="1315244" y="1429209"/>
                                    <a:pt x="1305964" y="1416625"/>
                                  </a:cubicBezTo>
                                  <a:cubicBezTo>
                                    <a:pt x="1295817" y="1402673"/>
                                    <a:pt x="1284649" y="1389493"/>
                                    <a:pt x="1272550" y="1377195"/>
                                  </a:cubicBezTo>
                                  <a:cubicBezTo>
                                    <a:pt x="1266358" y="1370886"/>
                                    <a:pt x="1259932" y="1364888"/>
                                    <a:pt x="1253273" y="1359203"/>
                                  </a:cubicBezTo>
                                  <a:cubicBezTo>
                                    <a:pt x="1250902" y="1357212"/>
                                    <a:pt x="1248404" y="1355378"/>
                                    <a:pt x="1245796" y="1353712"/>
                                  </a:cubicBezTo>
                                  <a:cubicBezTo>
                                    <a:pt x="1242099" y="1351537"/>
                                    <a:pt x="1238735" y="1348842"/>
                                    <a:pt x="1235807" y="1345709"/>
                                  </a:cubicBezTo>
                                  <a:lnTo>
                                    <a:pt x="1231659" y="1339166"/>
                                  </a:lnTo>
                                  <a:cubicBezTo>
                                    <a:pt x="1226082" y="1321280"/>
                                    <a:pt x="1219490" y="1303727"/>
                                    <a:pt x="1211915" y="1286592"/>
                                  </a:cubicBezTo>
                                  <a:cubicBezTo>
                                    <a:pt x="1204961" y="1271104"/>
                                    <a:pt x="1198800" y="1255273"/>
                                    <a:pt x="1193455" y="1239158"/>
                                  </a:cubicBezTo>
                                  <a:cubicBezTo>
                                    <a:pt x="1193455" y="1239158"/>
                                    <a:pt x="1193455" y="1238574"/>
                                    <a:pt x="1193455" y="1238282"/>
                                  </a:cubicBezTo>
                                  <a:cubicBezTo>
                                    <a:pt x="1206365" y="1271696"/>
                                    <a:pt x="1224007" y="1301605"/>
                                    <a:pt x="1251871" y="1321875"/>
                                  </a:cubicBezTo>
                                  <a:cubicBezTo>
                                    <a:pt x="1264372" y="1331105"/>
                                    <a:pt x="1281780" y="1336946"/>
                                    <a:pt x="1293288" y="1325906"/>
                                  </a:cubicBezTo>
                                  <a:cubicBezTo>
                                    <a:pt x="1299129" y="1320064"/>
                                    <a:pt x="1301816" y="1311010"/>
                                    <a:pt x="1300823" y="1298158"/>
                                  </a:cubicBezTo>
                                  <a:cubicBezTo>
                                    <a:pt x="1299111" y="1278233"/>
                                    <a:pt x="1293134" y="1258908"/>
                                    <a:pt x="1283298" y="1241495"/>
                                  </a:cubicBezTo>
                                  <a:cubicBezTo>
                                    <a:pt x="1275705" y="1227871"/>
                                    <a:pt x="1266485" y="1215219"/>
                                    <a:pt x="1255843" y="1203817"/>
                                  </a:cubicBezTo>
                                  <a:cubicBezTo>
                                    <a:pt x="1233762" y="1179925"/>
                                    <a:pt x="1207650" y="1161758"/>
                                    <a:pt x="1182064" y="1144467"/>
                                  </a:cubicBezTo>
                                  <a:cubicBezTo>
                                    <a:pt x="1182624" y="1128137"/>
                                    <a:pt x="1184106" y="1111852"/>
                                    <a:pt x="1186504" y="1095690"/>
                                  </a:cubicBezTo>
                                  <a:lnTo>
                                    <a:pt x="1187088" y="1094463"/>
                                  </a:lnTo>
                                  <a:cubicBezTo>
                                    <a:pt x="1187088" y="1093762"/>
                                    <a:pt x="1187088" y="1093061"/>
                                    <a:pt x="1187088" y="1092301"/>
                                  </a:cubicBezTo>
                                  <a:cubicBezTo>
                                    <a:pt x="1187555" y="1089381"/>
                                    <a:pt x="1187906" y="1086460"/>
                                    <a:pt x="1188373" y="1083481"/>
                                  </a:cubicBezTo>
                                  <a:cubicBezTo>
                                    <a:pt x="1193907" y="1100803"/>
                                    <a:pt x="1201187" y="1117518"/>
                                    <a:pt x="1210104" y="1133368"/>
                                  </a:cubicBezTo>
                                  <a:cubicBezTo>
                                    <a:pt x="1224537" y="1160908"/>
                                    <a:pt x="1244434" y="1185217"/>
                                    <a:pt x="1268578" y="1204810"/>
                                  </a:cubicBezTo>
                                  <a:cubicBezTo>
                                    <a:pt x="1272258" y="1207672"/>
                                    <a:pt x="1285226" y="1216902"/>
                                    <a:pt x="1297494" y="1215150"/>
                                  </a:cubicBezTo>
                                  <a:cubicBezTo>
                                    <a:pt x="1302552" y="1214466"/>
                                    <a:pt x="1307111" y="1211743"/>
                                    <a:pt x="1310111" y="1207614"/>
                                  </a:cubicBezTo>
                                  <a:cubicBezTo>
                                    <a:pt x="1313291" y="1202663"/>
                                    <a:pt x="1314843" y="1196842"/>
                                    <a:pt x="1314551" y="1190965"/>
                                  </a:cubicBezTo>
                                  <a:cubicBezTo>
                                    <a:pt x="1314545" y="1174762"/>
                                    <a:pt x="1310274" y="1158846"/>
                                    <a:pt x="1302167" y="1144817"/>
                                  </a:cubicBezTo>
                                  <a:cubicBezTo>
                                    <a:pt x="1292422" y="1127924"/>
                                    <a:pt x="1280059" y="1112683"/>
                                    <a:pt x="1265540" y="1099662"/>
                                  </a:cubicBezTo>
                                  <a:lnTo>
                                    <a:pt x="1255434" y="1090666"/>
                                  </a:lnTo>
                                  <a:cubicBezTo>
                                    <a:pt x="1248308" y="1084123"/>
                                    <a:pt x="1241122" y="1077639"/>
                                    <a:pt x="1234346" y="1070629"/>
                                  </a:cubicBezTo>
                                  <a:cubicBezTo>
                                    <a:pt x="1229128" y="1065057"/>
                                    <a:pt x="1224214" y="1059207"/>
                                    <a:pt x="1219626" y="1053104"/>
                                  </a:cubicBezTo>
                                  <a:cubicBezTo>
                                    <a:pt x="1215770" y="1048081"/>
                                    <a:pt x="1211856" y="1042999"/>
                                    <a:pt x="1207533" y="1038150"/>
                                  </a:cubicBezTo>
                                  <a:cubicBezTo>
                                    <a:pt x="1205913" y="1036129"/>
                                    <a:pt x="1203932" y="1034426"/>
                                    <a:pt x="1201692" y="1033126"/>
                                  </a:cubicBezTo>
                                  <a:cubicBezTo>
                                    <a:pt x="1200557" y="1032659"/>
                                    <a:pt x="1199353" y="1032382"/>
                                    <a:pt x="1198129" y="1032308"/>
                                  </a:cubicBezTo>
                                  <a:cubicBezTo>
                                    <a:pt x="1201283" y="1018990"/>
                                    <a:pt x="1204554" y="1005613"/>
                                    <a:pt x="1208059" y="992119"/>
                                  </a:cubicBezTo>
                                  <a:cubicBezTo>
                                    <a:pt x="1215011" y="965423"/>
                                    <a:pt x="1223831" y="935046"/>
                                    <a:pt x="1234229" y="902217"/>
                                  </a:cubicBezTo>
                                  <a:cubicBezTo>
                                    <a:pt x="1250411" y="950527"/>
                                    <a:pt x="1291243" y="989431"/>
                                    <a:pt x="1334938" y="1010578"/>
                                  </a:cubicBezTo>
                                  <a:cubicBezTo>
                                    <a:pt x="1336803" y="1011377"/>
                                    <a:pt x="1338914" y="1011377"/>
                                    <a:pt x="1340779" y="1010578"/>
                                  </a:cubicBezTo>
                                  <a:cubicBezTo>
                                    <a:pt x="1342710" y="1009799"/>
                                    <a:pt x="1344233" y="1008255"/>
                                    <a:pt x="1344985" y="1006314"/>
                                  </a:cubicBezTo>
                                  <a:cubicBezTo>
                                    <a:pt x="1352463" y="986627"/>
                                    <a:pt x="1346680" y="966065"/>
                                    <a:pt x="1336223" y="947022"/>
                                  </a:cubicBezTo>
                                  <a:cubicBezTo>
                                    <a:pt x="1329415" y="935229"/>
                                    <a:pt x="1321597" y="924049"/>
                                    <a:pt x="1312857" y="913608"/>
                                  </a:cubicBezTo>
                                  <a:lnTo>
                                    <a:pt x="1254383" y="840705"/>
                                  </a:lnTo>
                                  <a:cubicBezTo>
                                    <a:pt x="1263184" y="814885"/>
                                    <a:pt x="1272745" y="788092"/>
                                    <a:pt x="1283065" y="760325"/>
                                  </a:cubicBezTo>
                                  <a:cubicBezTo>
                                    <a:pt x="1284159" y="779342"/>
                                    <a:pt x="1288097" y="798087"/>
                                    <a:pt x="1294748" y="815937"/>
                                  </a:cubicBezTo>
                                  <a:cubicBezTo>
                                    <a:pt x="1303390" y="836952"/>
                                    <a:pt x="1316483" y="855845"/>
                                    <a:pt x="1333127" y="871315"/>
                                  </a:cubicBezTo>
                                  <a:cubicBezTo>
                                    <a:pt x="1341069" y="878998"/>
                                    <a:pt x="1349648" y="885994"/>
                                    <a:pt x="1358772" y="892228"/>
                                  </a:cubicBezTo>
                                  <a:lnTo>
                                    <a:pt x="1362043" y="894506"/>
                                  </a:lnTo>
                                  <a:cubicBezTo>
                                    <a:pt x="1369111" y="899646"/>
                                    <a:pt x="1377990" y="906189"/>
                                    <a:pt x="1387921" y="904437"/>
                                  </a:cubicBezTo>
                                  <a:cubicBezTo>
                                    <a:pt x="1399604" y="902567"/>
                                    <a:pt x="1405796" y="890358"/>
                                    <a:pt x="1404569" y="871899"/>
                                  </a:cubicBezTo>
                                  <a:cubicBezTo>
                                    <a:pt x="1403294" y="858673"/>
                                    <a:pt x="1399318" y="845848"/>
                                    <a:pt x="1392886" y="834221"/>
                                  </a:cubicBezTo>
                                  <a:cubicBezTo>
                                    <a:pt x="1392010" y="832585"/>
                                    <a:pt x="1391134" y="830950"/>
                                    <a:pt x="1390199" y="829372"/>
                                  </a:cubicBezTo>
                                  <a:cubicBezTo>
                                    <a:pt x="1377113" y="805583"/>
                                    <a:pt x="1362458" y="782692"/>
                                    <a:pt x="1346329" y="760851"/>
                                  </a:cubicBezTo>
                                  <a:cubicBezTo>
                                    <a:pt x="1339495" y="751563"/>
                                    <a:pt x="1331842" y="742041"/>
                                    <a:pt x="1324306" y="732753"/>
                                  </a:cubicBezTo>
                                  <a:lnTo>
                                    <a:pt x="1316420" y="723056"/>
                                  </a:lnTo>
                                  <a:cubicBezTo>
                                    <a:pt x="1311814" y="717554"/>
                                    <a:pt x="1307653" y="711694"/>
                                    <a:pt x="1303978" y="705531"/>
                                  </a:cubicBezTo>
                                  <a:cubicBezTo>
                                    <a:pt x="1314220" y="679439"/>
                                    <a:pt x="1324968" y="652957"/>
                                    <a:pt x="1336223" y="626086"/>
                                  </a:cubicBezTo>
                                  <a:cubicBezTo>
                                    <a:pt x="1338769" y="650578"/>
                                    <a:pt x="1346623" y="674220"/>
                                    <a:pt x="1359239" y="695367"/>
                                  </a:cubicBezTo>
                                  <a:cubicBezTo>
                                    <a:pt x="1382605" y="734096"/>
                                    <a:pt x="1416895" y="762603"/>
                                    <a:pt x="1444175" y="782990"/>
                                  </a:cubicBezTo>
                                  <a:cubicBezTo>
                                    <a:pt x="1448323" y="786145"/>
                                    <a:pt x="1456968" y="792687"/>
                                    <a:pt x="1466315" y="789883"/>
                                  </a:cubicBezTo>
                                  <a:cubicBezTo>
                                    <a:pt x="1472680" y="787642"/>
                                    <a:pt x="1477545" y="782427"/>
                                    <a:pt x="1479342" y="775922"/>
                                  </a:cubicBezTo>
                                  <a:cubicBezTo>
                                    <a:pt x="1486760" y="756353"/>
                                    <a:pt x="1481328" y="736199"/>
                                    <a:pt x="1471222" y="717799"/>
                                  </a:cubicBezTo>
                                  <a:cubicBezTo>
                                    <a:pt x="1462904" y="703446"/>
                                    <a:pt x="1452988" y="690081"/>
                                    <a:pt x="1441663" y="677959"/>
                                  </a:cubicBezTo>
                                  <a:lnTo>
                                    <a:pt x="1394522" y="625385"/>
                                  </a:lnTo>
                                  <a:cubicBezTo>
                                    <a:pt x="1390375" y="620770"/>
                                    <a:pt x="1385993" y="616272"/>
                                    <a:pt x="1381670" y="611832"/>
                                  </a:cubicBezTo>
                                  <a:cubicBezTo>
                                    <a:pt x="1378282" y="608328"/>
                                    <a:pt x="1374894" y="604823"/>
                                    <a:pt x="1371565" y="601259"/>
                                  </a:cubicBezTo>
                                  <a:lnTo>
                                    <a:pt x="1368936" y="598397"/>
                                  </a:lnTo>
                                  <a:cubicBezTo>
                                    <a:pt x="1363947" y="593144"/>
                                    <a:pt x="1359339" y="587542"/>
                                    <a:pt x="1355150" y="581632"/>
                                  </a:cubicBezTo>
                                  <a:cubicBezTo>
                                    <a:pt x="1374661" y="537002"/>
                                    <a:pt x="1395457" y="492139"/>
                                    <a:pt x="1417187" y="448152"/>
                                  </a:cubicBezTo>
                                  <a:cubicBezTo>
                                    <a:pt x="1412755" y="485247"/>
                                    <a:pt x="1416260" y="522861"/>
                                    <a:pt x="1427469" y="558499"/>
                                  </a:cubicBezTo>
                                  <a:cubicBezTo>
                                    <a:pt x="1441196" y="607393"/>
                                    <a:pt x="1473617" y="646122"/>
                                    <a:pt x="1511938" y="660142"/>
                                  </a:cubicBezTo>
                                  <a:cubicBezTo>
                                    <a:pt x="1514246" y="660983"/>
                                    <a:pt x="1516824" y="660587"/>
                                    <a:pt x="1518772" y="659091"/>
                                  </a:cubicBezTo>
                                  <a:cubicBezTo>
                                    <a:pt x="1544475" y="639930"/>
                                    <a:pt x="1526950" y="599916"/>
                                    <a:pt x="1516728" y="581339"/>
                                  </a:cubicBezTo>
                                  <a:cubicBezTo>
                                    <a:pt x="1515501" y="579061"/>
                                    <a:pt x="1514333" y="577075"/>
                                    <a:pt x="1513398" y="575498"/>
                                  </a:cubicBezTo>
                                  <a:lnTo>
                                    <a:pt x="1435004" y="446224"/>
                                  </a:lnTo>
                                  <a:cubicBezTo>
                                    <a:pt x="1437057" y="448826"/>
                                    <a:pt x="1440597" y="449735"/>
                                    <a:pt x="1443650" y="448444"/>
                                  </a:cubicBezTo>
                                  <a:cubicBezTo>
                                    <a:pt x="1447274" y="446604"/>
                                    <a:pt x="1448721" y="442173"/>
                                    <a:pt x="1446881" y="438549"/>
                                  </a:cubicBezTo>
                                  <a:cubicBezTo>
                                    <a:pt x="1446875" y="438537"/>
                                    <a:pt x="1446869" y="438525"/>
                                    <a:pt x="1446863" y="438513"/>
                                  </a:cubicBezTo>
                                  <a:cubicBezTo>
                                    <a:pt x="1445869" y="436469"/>
                                    <a:pt x="1444818" y="434482"/>
                                    <a:pt x="1443708" y="432672"/>
                                  </a:cubicBezTo>
                                  <a:cubicBezTo>
                                    <a:pt x="1440554" y="426830"/>
                                    <a:pt x="1436757" y="421865"/>
                                    <a:pt x="1433193" y="416607"/>
                                  </a:cubicBezTo>
                                  <a:cubicBezTo>
                                    <a:pt x="1469214" y="344986"/>
                                    <a:pt x="1509678" y="275687"/>
                                    <a:pt x="1554347" y="209115"/>
                                  </a:cubicBezTo>
                                  <a:cubicBezTo>
                                    <a:pt x="1618605" y="220798"/>
                                    <a:pt x="1661715" y="232014"/>
                                    <a:pt x="1722175" y="247494"/>
                                  </a:cubicBezTo>
                                  <a:cubicBezTo>
                                    <a:pt x="1726111" y="248490"/>
                                    <a:pt x="1730110" y="246111"/>
                                    <a:pt x="1731113" y="242178"/>
                                  </a:cubicBezTo>
                                  <a:cubicBezTo>
                                    <a:pt x="1731561" y="240368"/>
                                    <a:pt x="1731332" y="238457"/>
                                    <a:pt x="1730471" y="236804"/>
                                  </a:cubicBezTo>
                                  <a:cubicBezTo>
                                    <a:pt x="1729473" y="235045"/>
                                    <a:pt x="1727810" y="233761"/>
                                    <a:pt x="1725856" y="233240"/>
                                  </a:cubicBezTo>
                                  <a:cubicBezTo>
                                    <a:pt x="1673282" y="219805"/>
                                    <a:pt x="1637064" y="209874"/>
                                    <a:pt x="1578356" y="198892"/>
                                  </a:cubicBezTo>
                                  <a:cubicBezTo>
                                    <a:pt x="1683504" y="158936"/>
                                    <a:pt x="1770018" y="107179"/>
                                    <a:pt x="1822008" y="40235"/>
                                  </a:cubicBezTo>
                                  <a:cubicBezTo>
                                    <a:pt x="1823826" y="37923"/>
                                    <a:pt x="1824080" y="34745"/>
                                    <a:pt x="1822650" y="32174"/>
                                  </a:cubicBezTo>
                                  <a:cubicBezTo>
                                    <a:pt x="1822174" y="31288"/>
                                    <a:pt x="1821518" y="30512"/>
                                    <a:pt x="1820723" y="29895"/>
                                  </a:cubicBezTo>
                                  <a:cubicBezTo>
                                    <a:pt x="1817548" y="27409"/>
                                    <a:pt x="1812958" y="27967"/>
                                    <a:pt x="1810472" y="31142"/>
                                  </a:cubicBezTo>
                                  <a:cubicBezTo>
                                    <a:pt x="1810461" y="31155"/>
                                    <a:pt x="1810451" y="31168"/>
                                    <a:pt x="1810441" y="31181"/>
                                  </a:cubicBezTo>
                                  <a:cubicBezTo>
                                    <a:pt x="1761080" y="94679"/>
                                    <a:pt x="1676086" y="144858"/>
                                    <a:pt x="1571872" y="184171"/>
                                  </a:cubicBezTo>
                                  <a:cubicBezTo>
                                    <a:pt x="1612419" y="127036"/>
                                    <a:pt x="1662490" y="77300"/>
                                    <a:pt x="1719897" y="37139"/>
                                  </a:cubicBezTo>
                                  <a:cubicBezTo>
                                    <a:pt x="1722975" y="34981"/>
                                    <a:pt x="1723932" y="30851"/>
                                    <a:pt x="1722117" y="27559"/>
                                  </a:cubicBezTo>
                                  <a:lnTo>
                                    <a:pt x="1721767" y="26916"/>
                                  </a:lnTo>
                                  <a:cubicBezTo>
                                    <a:pt x="1719437" y="23612"/>
                                    <a:pt x="1714892" y="22781"/>
                                    <a:pt x="1711544" y="25047"/>
                                  </a:cubicBezTo>
                                  <a:cubicBezTo>
                                    <a:pt x="1647081" y="70879"/>
                                    <a:pt x="1591299" y="127828"/>
                                    <a:pt x="1546812" y="193226"/>
                                  </a:cubicBezTo>
                                  <a:lnTo>
                                    <a:pt x="1546812" y="193226"/>
                                  </a:lnTo>
                                  <a:cubicBezTo>
                                    <a:pt x="1444117" y="176110"/>
                                    <a:pt x="1337216" y="171203"/>
                                    <a:pt x="1239370" y="201930"/>
                                  </a:cubicBezTo>
                                  <a:cubicBezTo>
                                    <a:pt x="1228446" y="205376"/>
                                    <a:pt x="1217639" y="209290"/>
                                    <a:pt x="1207066" y="213613"/>
                                  </a:cubicBezTo>
                                  <a:cubicBezTo>
                                    <a:pt x="1151045" y="207912"/>
                                    <a:pt x="1095270" y="226524"/>
                                    <a:pt x="1053900" y="264727"/>
                                  </a:cubicBezTo>
                                  <a:lnTo>
                                    <a:pt x="980121" y="166939"/>
                                  </a:lnTo>
                                  <a:cubicBezTo>
                                    <a:pt x="955528" y="134343"/>
                                    <a:pt x="929592" y="122484"/>
                                    <a:pt x="910723" y="135219"/>
                                  </a:cubicBezTo>
                                  <a:cubicBezTo>
                                    <a:pt x="908781" y="136542"/>
                                    <a:pt x="907588" y="138712"/>
                                    <a:pt x="907511" y="141061"/>
                                  </a:cubicBezTo>
                                  <a:cubicBezTo>
                                    <a:pt x="906751" y="179206"/>
                                    <a:pt x="929066" y="220214"/>
                                    <a:pt x="965926" y="248078"/>
                                  </a:cubicBezTo>
                                  <a:cubicBezTo>
                                    <a:pt x="986092" y="264325"/>
                                    <a:pt x="1008813" y="277116"/>
                                    <a:pt x="1033163" y="285931"/>
                                  </a:cubicBezTo>
                                  <a:cubicBezTo>
                                    <a:pt x="1030592" y="288852"/>
                                    <a:pt x="1028022" y="291773"/>
                                    <a:pt x="1025569" y="294927"/>
                                  </a:cubicBezTo>
                                  <a:cubicBezTo>
                                    <a:pt x="991220" y="298082"/>
                                    <a:pt x="957281" y="300769"/>
                                    <a:pt x="924042" y="302697"/>
                                  </a:cubicBezTo>
                                  <a:cubicBezTo>
                                    <a:pt x="920735" y="297460"/>
                                    <a:pt x="917769" y="292016"/>
                                    <a:pt x="915163" y="286399"/>
                                  </a:cubicBezTo>
                                  <a:lnTo>
                                    <a:pt x="913586" y="283127"/>
                                  </a:lnTo>
                                  <a:cubicBezTo>
                                    <a:pt x="911658" y="279097"/>
                                    <a:pt x="909847" y="275008"/>
                                    <a:pt x="907744" y="270919"/>
                                  </a:cubicBezTo>
                                  <a:cubicBezTo>
                                    <a:pt x="905407" y="265720"/>
                                    <a:pt x="903013" y="260404"/>
                                    <a:pt x="900501" y="255263"/>
                                  </a:cubicBezTo>
                                  <a:lnTo>
                                    <a:pt x="871702" y="197140"/>
                                  </a:lnTo>
                                  <a:cubicBezTo>
                                    <a:pt x="869716" y="193226"/>
                                    <a:pt x="867671" y="189195"/>
                                    <a:pt x="865393" y="185048"/>
                                  </a:cubicBezTo>
                                  <a:cubicBezTo>
                                    <a:pt x="851315" y="159461"/>
                                    <a:pt x="830343" y="131948"/>
                                    <a:pt x="801136" y="132473"/>
                                  </a:cubicBezTo>
                                  <a:cubicBezTo>
                                    <a:pt x="794796" y="132006"/>
                                    <a:pt x="788633" y="134694"/>
                                    <a:pt x="784662" y="139658"/>
                                  </a:cubicBezTo>
                                  <a:cubicBezTo>
                                    <a:pt x="779347" y="147019"/>
                                    <a:pt x="781917" y="156424"/>
                                    <a:pt x="783319" y="161564"/>
                                  </a:cubicBezTo>
                                  <a:cubicBezTo>
                                    <a:pt x="791789" y="192057"/>
                                    <a:pt x="804757" y="231254"/>
                                    <a:pt x="829701" y="264259"/>
                                  </a:cubicBezTo>
                                  <a:cubicBezTo>
                                    <a:pt x="842746" y="281138"/>
                                    <a:pt x="859208" y="295072"/>
                                    <a:pt x="878010" y="305150"/>
                                  </a:cubicBezTo>
                                  <a:cubicBezTo>
                                    <a:pt x="852658" y="306377"/>
                                    <a:pt x="828007" y="307253"/>
                                    <a:pt x="803881" y="307896"/>
                                  </a:cubicBezTo>
                                  <a:cubicBezTo>
                                    <a:pt x="800390" y="303039"/>
                                    <a:pt x="797210" y="297966"/>
                                    <a:pt x="794359" y="292708"/>
                                  </a:cubicBezTo>
                                  <a:lnTo>
                                    <a:pt x="789394" y="283712"/>
                                  </a:lnTo>
                                  <a:cubicBezTo>
                                    <a:pt x="783844" y="273781"/>
                                    <a:pt x="778120" y="263617"/>
                                    <a:pt x="772337" y="254504"/>
                                  </a:cubicBezTo>
                                  <a:cubicBezTo>
                                    <a:pt x="758264" y="232030"/>
                                    <a:pt x="742649" y="210559"/>
                                    <a:pt x="725604" y="190247"/>
                                  </a:cubicBezTo>
                                  <a:cubicBezTo>
                                    <a:pt x="717972" y="180802"/>
                                    <a:pt x="708413" y="173095"/>
                                    <a:pt x="697565" y="167640"/>
                                  </a:cubicBezTo>
                                  <a:cubicBezTo>
                                    <a:pt x="682026" y="160396"/>
                                    <a:pt x="669467" y="161798"/>
                                    <a:pt x="663976" y="171962"/>
                                  </a:cubicBezTo>
                                  <a:cubicBezTo>
                                    <a:pt x="659419" y="180257"/>
                                    <a:pt x="661931" y="190188"/>
                                    <a:pt x="663976" y="198133"/>
                                  </a:cubicBezTo>
                                  <a:lnTo>
                                    <a:pt x="664852" y="201638"/>
                                  </a:lnTo>
                                  <a:cubicBezTo>
                                    <a:pt x="667151" y="211609"/>
                                    <a:pt x="670257" y="221378"/>
                                    <a:pt x="674140" y="230845"/>
                                  </a:cubicBezTo>
                                  <a:cubicBezTo>
                                    <a:pt x="681672" y="250305"/>
                                    <a:pt x="693330" y="267903"/>
                                    <a:pt x="708313" y="282427"/>
                                  </a:cubicBezTo>
                                  <a:cubicBezTo>
                                    <a:pt x="720343" y="293228"/>
                                    <a:pt x="733882" y="302221"/>
                                    <a:pt x="748503" y="309122"/>
                                  </a:cubicBezTo>
                                  <a:cubicBezTo>
                                    <a:pt x="723073" y="309356"/>
                                    <a:pt x="698752" y="309356"/>
                                    <a:pt x="675542" y="309122"/>
                                  </a:cubicBezTo>
                                  <a:lnTo>
                                    <a:pt x="633599" y="235110"/>
                                  </a:lnTo>
                                  <a:cubicBezTo>
                                    <a:pt x="618236" y="207830"/>
                                    <a:pt x="596622" y="176694"/>
                                    <a:pt x="565428" y="177045"/>
                                  </a:cubicBezTo>
                                  <a:cubicBezTo>
                                    <a:pt x="563410" y="177110"/>
                                    <a:pt x="561499" y="177971"/>
                                    <a:pt x="560112" y="179440"/>
                                  </a:cubicBezTo>
                                  <a:cubicBezTo>
                                    <a:pt x="558683" y="181030"/>
                                    <a:pt x="558002" y="183156"/>
                                    <a:pt x="558243" y="185281"/>
                                  </a:cubicBezTo>
                                  <a:cubicBezTo>
                                    <a:pt x="561923" y="229969"/>
                                    <a:pt x="581142" y="277812"/>
                                    <a:pt x="615783" y="307954"/>
                                  </a:cubicBezTo>
                                  <a:cubicBezTo>
                                    <a:pt x="585348" y="306611"/>
                                    <a:pt x="557659" y="304800"/>
                                    <a:pt x="534001" y="302113"/>
                                  </a:cubicBezTo>
                                  <a:cubicBezTo>
                                    <a:pt x="521909" y="300944"/>
                                    <a:pt x="509933" y="299542"/>
                                    <a:pt x="498017" y="298082"/>
                                  </a:cubicBezTo>
                                  <a:cubicBezTo>
                                    <a:pt x="498332" y="297141"/>
                                    <a:pt x="498490" y="296154"/>
                                    <a:pt x="498484" y="295161"/>
                                  </a:cubicBezTo>
                                  <a:cubicBezTo>
                                    <a:pt x="498152" y="292535"/>
                                    <a:pt x="497319" y="289996"/>
                                    <a:pt x="496030" y="287684"/>
                                  </a:cubicBezTo>
                                  <a:cubicBezTo>
                                    <a:pt x="493343" y="282427"/>
                                    <a:pt x="490189" y="277403"/>
                                    <a:pt x="487443" y="272379"/>
                                  </a:cubicBezTo>
                                  <a:cubicBezTo>
                                    <a:pt x="483718" y="266377"/>
                                    <a:pt x="480325" y="260176"/>
                                    <a:pt x="477279" y="253803"/>
                                  </a:cubicBezTo>
                                  <a:cubicBezTo>
                                    <a:pt x="473599" y="245625"/>
                                    <a:pt x="470444" y="237271"/>
                                    <a:pt x="467290" y="228859"/>
                                  </a:cubicBezTo>
                                  <a:lnTo>
                                    <a:pt x="462792" y="217176"/>
                                  </a:lnTo>
                                  <a:cubicBezTo>
                                    <a:pt x="459445" y="208673"/>
                                    <a:pt x="455543" y="200399"/>
                                    <a:pt x="451109" y="192408"/>
                                  </a:cubicBezTo>
                                  <a:cubicBezTo>
                                    <a:pt x="437615" y="167815"/>
                                    <a:pt x="421083" y="151517"/>
                                    <a:pt x="401864" y="144741"/>
                                  </a:cubicBezTo>
                                  <a:cubicBezTo>
                                    <a:pt x="396878" y="142504"/>
                                    <a:pt x="391295" y="141970"/>
                                    <a:pt x="385975" y="143222"/>
                                  </a:cubicBezTo>
                                  <a:close/>
                                  <a:moveTo>
                                    <a:pt x="168435" y="97307"/>
                                  </a:moveTo>
                                  <a:cubicBezTo>
                                    <a:pt x="156545" y="82417"/>
                                    <a:pt x="145581" y="66810"/>
                                    <a:pt x="135606" y="50575"/>
                                  </a:cubicBezTo>
                                  <a:lnTo>
                                    <a:pt x="133853" y="48180"/>
                                  </a:lnTo>
                                  <a:cubicBezTo>
                                    <a:pt x="119658" y="26391"/>
                                    <a:pt x="117205" y="17920"/>
                                    <a:pt x="116971" y="14824"/>
                                  </a:cubicBezTo>
                                  <a:cubicBezTo>
                                    <a:pt x="124259" y="15529"/>
                                    <a:pt x="131270" y="17973"/>
                                    <a:pt x="137417" y="21951"/>
                                  </a:cubicBezTo>
                                  <a:cubicBezTo>
                                    <a:pt x="163412" y="36789"/>
                                    <a:pt x="184149" y="66989"/>
                                    <a:pt x="197994" y="88428"/>
                                  </a:cubicBezTo>
                                  <a:cubicBezTo>
                                    <a:pt x="206071" y="101226"/>
                                    <a:pt x="213197" y="114601"/>
                                    <a:pt x="219315" y="128443"/>
                                  </a:cubicBezTo>
                                  <a:cubicBezTo>
                                    <a:pt x="222178" y="135102"/>
                                    <a:pt x="224807" y="141878"/>
                                    <a:pt x="227260" y="148655"/>
                                  </a:cubicBezTo>
                                  <a:lnTo>
                                    <a:pt x="221068" y="142813"/>
                                  </a:lnTo>
                                  <a:cubicBezTo>
                                    <a:pt x="204010" y="128560"/>
                                    <a:pt x="190341" y="117285"/>
                                    <a:pt x="176964" y="106887"/>
                                  </a:cubicBezTo>
                                  <a:cubicBezTo>
                                    <a:pt x="174394" y="103499"/>
                                    <a:pt x="171181" y="100754"/>
                                    <a:pt x="168435" y="97307"/>
                                  </a:cubicBezTo>
                                  <a:close/>
                                  <a:moveTo>
                                    <a:pt x="37584" y="96606"/>
                                  </a:moveTo>
                                  <a:cubicBezTo>
                                    <a:pt x="29656" y="91050"/>
                                    <a:pt x="22987" y="83884"/>
                                    <a:pt x="18015" y="75576"/>
                                  </a:cubicBezTo>
                                  <a:cubicBezTo>
                                    <a:pt x="14316" y="70462"/>
                                    <a:pt x="13732" y="63726"/>
                                    <a:pt x="16496" y="58052"/>
                                  </a:cubicBezTo>
                                  <a:cubicBezTo>
                                    <a:pt x="19880" y="53917"/>
                                    <a:pt x="24833" y="51377"/>
                                    <a:pt x="30165" y="51042"/>
                                  </a:cubicBezTo>
                                  <a:cubicBezTo>
                                    <a:pt x="56394" y="46719"/>
                                    <a:pt x="84550" y="61674"/>
                                    <a:pt x="111013" y="78556"/>
                                  </a:cubicBezTo>
                                  <a:cubicBezTo>
                                    <a:pt x="132977" y="92517"/>
                                    <a:pt x="149333" y="104025"/>
                                    <a:pt x="165982" y="116818"/>
                                  </a:cubicBezTo>
                                  <a:cubicBezTo>
                                    <a:pt x="178311" y="130738"/>
                                    <a:pt x="191752" y="143632"/>
                                    <a:pt x="206172" y="155372"/>
                                  </a:cubicBezTo>
                                  <a:cubicBezTo>
                                    <a:pt x="206083" y="156188"/>
                                    <a:pt x="206083" y="157010"/>
                                    <a:pt x="206172" y="157826"/>
                                  </a:cubicBezTo>
                                  <a:cubicBezTo>
                                    <a:pt x="149100" y="147136"/>
                                    <a:pt x="88523" y="132298"/>
                                    <a:pt x="37584" y="96606"/>
                                  </a:cubicBezTo>
                                  <a:close/>
                                  <a:moveTo>
                                    <a:pt x="284916" y="154671"/>
                                  </a:moveTo>
                                  <a:cubicBezTo>
                                    <a:pt x="282638" y="145967"/>
                                    <a:pt x="282755" y="135920"/>
                                    <a:pt x="287487" y="133583"/>
                                  </a:cubicBezTo>
                                  <a:cubicBezTo>
                                    <a:pt x="289356" y="132590"/>
                                    <a:pt x="293328" y="132240"/>
                                    <a:pt x="301097" y="135978"/>
                                  </a:cubicBezTo>
                                  <a:cubicBezTo>
                                    <a:pt x="324113" y="146844"/>
                                    <a:pt x="344792" y="169217"/>
                                    <a:pt x="358929" y="199184"/>
                                  </a:cubicBezTo>
                                  <a:cubicBezTo>
                                    <a:pt x="368297" y="219907"/>
                                    <a:pt x="375444" y="241564"/>
                                    <a:pt x="380251" y="263792"/>
                                  </a:cubicBezTo>
                                  <a:cubicBezTo>
                                    <a:pt x="338308" y="233825"/>
                                    <a:pt x="297008" y="200469"/>
                                    <a:pt x="284916" y="154671"/>
                                  </a:cubicBezTo>
                                  <a:close/>
                                  <a:moveTo>
                                    <a:pt x="116329" y="340959"/>
                                  </a:moveTo>
                                  <a:cubicBezTo>
                                    <a:pt x="112245" y="341174"/>
                                    <a:pt x="108187" y="340200"/>
                                    <a:pt x="104645" y="338155"/>
                                  </a:cubicBezTo>
                                  <a:cubicBezTo>
                                    <a:pt x="103697" y="337422"/>
                                    <a:pt x="102903" y="336509"/>
                                    <a:pt x="102309" y="335468"/>
                                  </a:cubicBezTo>
                                  <a:cubicBezTo>
                                    <a:pt x="101579" y="334146"/>
                                    <a:pt x="101216" y="332654"/>
                                    <a:pt x="101257" y="331145"/>
                                  </a:cubicBezTo>
                                  <a:cubicBezTo>
                                    <a:pt x="102392" y="322163"/>
                                    <a:pt x="107033" y="313995"/>
                                    <a:pt x="114167" y="308421"/>
                                  </a:cubicBezTo>
                                  <a:cubicBezTo>
                                    <a:pt x="174160" y="259060"/>
                                    <a:pt x="240871" y="240075"/>
                                    <a:pt x="312781" y="251758"/>
                                  </a:cubicBezTo>
                                  <a:cubicBezTo>
                                    <a:pt x="265358" y="311234"/>
                                    <a:pt x="192318" y="344399"/>
                                    <a:pt x="116329" y="340959"/>
                                  </a:cubicBezTo>
                                  <a:close/>
                                  <a:moveTo>
                                    <a:pt x="442463" y="714819"/>
                                  </a:moveTo>
                                  <a:cubicBezTo>
                                    <a:pt x="429634" y="713671"/>
                                    <a:pt x="417072" y="710476"/>
                                    <a:pt x="405253" y="705356"/>
                                  </a:cubicBezTo>
                                  <a:cubicBezTo>
                                    <a:pt x="398842" y="701916"/>
                                    <a:pt x="392692" y="698011"/>
                                    <a:pt x="386852" y="693673"/>
                                  </a:cubicBezTo>
                                  <a:cubicBezTo>
                                    <a:pt x="383872" y="691570"/>
                                    <a:pt x="381010" y="689467"/>
                                    <a:pt x="377797" y="687539"/>
                                  </a:cubicBezTo>
                                  <a:cubicBezTo>
                                    <a:pt x="405046" y="687340"/>
                                    <a:pt x="432012" y="693061"/>
                                    <a:pt x="456834" y="704304"/>
                                  </a:cubicBezTo>
                                  <a:cubicBezTo>
                                    <a:pt x="463455" y="707112"/>
                                    <a:pt x="469696" y="710743"/>
                                    <a:pt x="475410" y="715111"/>
                                  </a:cubicBezTo>
                                  <a:cubicBezTo>
                                    <a:pt x="476987" y="716338"/>
                                    <a:pt x="478506" y="717682"/>
                                    <a:pt x="480025" y="719025"/>
                                  </a:cubicBezTo>
                                  <a:cubicBezTo>
                                    <a:pt x="467524" y="717915"/>
                                    <a:pt x="455140" y="716513"/>
                                    <a:pt x="442522" y="714819"/>
                                  </a:cubicBezTo>
                                  <a:close/>
                                  <a:moveTo>
                                    <a:pt x="303551" y="762837"/>
                                  </a:moveTo>
                                  <a:lnTo>
                                    <a:pt x="296599" y="759799"/>
                                  </a:lnTo>
                                  <a:cubicBezTo>
                                    <a:pt x="288469" y="755873"/>
                                    <a:pt x="279953" y="752799"/>
                                    <a:pt x="271189" y="750628"/>
                                  </a:cubicBezTo>
                                  <a:cubicBezTo>
                                    <a:pt x="283823" y="743134"/>
                                    <a:pt x="298767" y="740536"/>
                                    <a:pt x="313189" y="743326"/>
                                  </a:cubicBezTo>
                                  <a:cubicBezTo>
                                    <a:pt x="321788" y="745250"/>
                                    <a:pt x="330196" y="747948"/>
                                    <a:pt x="338308" y="751388"/>
                                  </a:cubicBezTo>
                                  <a:cubicBezTo>
                                    <a:pt x="351224" y="755491"/>
                                    <a:pt x="363155" y="762212"/>
                                    <a:pt x="373358" y="771132"/>
                                  </a:cubicBezTo>
                                  <a:cubicBezTo>
                                    <a:pt x="349794" y="775126"/>
                                    <a:pt x="325579" y="772246"/>
                                    <a:pt x="303609" y="762837"/>
                                  </a:cubicBezTo>
                                  <a:close/>
                                  <a:moveTo>
                                    <a:pt x="428035" y="811731"/>
                                  </a:moveTo>
                                  <a:cubicBezTo>
                                    <a:pt x="426080" y="818216"/>
                                    <a:pt x="423416" y="824465"/>
                                    <a:pt x="420090" y="830365"/>
                                  </a:cubicBezTo>
                                  <a:cubicBezTo>
                                    <a:pt x="415230" y="837500"/>
                                    <a:pt x="409322" y="843861"/>
                                    <a:pt x="402565" y="849234"/>
                                  </a:cubicBezTo>
                                  <a:cubicBezTo>
                                    <a:pt x="394601" y="857039"/>
                                    <a:pt x="385328" y="863386"/>
                                    <a:pt x="375168" y="867985"/>
                                  </a:cubicBezTo>
                                  <a:cubicBezTo>
                                    <a:pt x="377437" y="865466"/>
                                    <a:pt x="379856" y="863086"/>
                                    <a:pt x="382412" y="860858"/>
                                  </a:cubicBezTo>
                                  <a:cubicBezTo>
                                    <a:pt x="384690" y="858872"/>
                                    <a:pt x="386910" y="856828"/>
                                    <a:pt x="388955" y="854666"/>
                                  </a:cubicBezTo>
                                  <a:cubicBezTo>
                                    <a:pt x="396888" y="845507"/>
                                    <a:pt x="403334" y="835158"/>
                                    <a:pt x="408056" y="823998"/>
                                  </a:cubicBezTo>
                                  <a:cubicBezTo>
                                    <a:pt x="410685" y="818566"/>
                                    <a:pt x="413314" y="813191"/>
                                    <a:pt x="416293" y="808109"/>
                                  </a:cubicBezTo>
                                  <a:cubicBezTo>
                                    <a:pt x="421890" y="798715"/>
                                    <a:pt x="429109" y="790389"/>
                                    <a:pt x="437615" y="783516"/>
                                  </a:cubicBezTo>
                                  <a:close/>
                                  <a:moveTo>
                                    <a:pt x="261258" y="892987"/>
                                  </a:moveTo>
                                  <a:cubicBezTo>
                                    <a:pt x="257753" y="893922"/>
                                    <a:pt x="254190" y="894681"/>
                                    <a:pt x="250626" y="895324"/>
                                  </a:cubicBezTo>
                                  <a:cubicBezTo>
                                    <a:pt x="266604" y="881297"/>
                                    <a:pt x="283504" y="868358"/>
                                    <a:pt x="301214" y="856594"/>
                                  </a:cubicBezTo>
                                  <a:cubicBezTo>
                                    <a:pt x="298761" y="864995"/>
                                    <a:pt x="294426" y="872726"/>
                                    <a:pt x="288538" y="879201"/>
                                  </a:cubicBezTo>
                                  <a:cubicBezTo>
                                    <a:pt x="280869" y="886194"/>
                                    <a:pt x="271437" y="890960"/>
                                    <a:pt x="261258" y="892987"/>
                                  </a:cubicBezTo>
                                  <a:close/>
                                  <a:moveTo>
                                    <a:pt x="470620" y="878325"/>
                                  </a:moveTo>
                                  <a:cubicBezTo>
                                    <a:pt x="469860" y="878851"/>
                                    <a:pt x="468867" y="879552"/>
                                    <a:pt x="467640" y="880252"/>
                                  </a:cubicBezTo>
                                  <a:cubicBezTo>
                                    <a:pt x="472924" y="872540"/>
                                    <a:pt x="478782" y="865236"/>
                                    <a:pt x="485165" y="858405"/>
                                  </a:cubicBezTo>
                                  <a:lnTo>
                                    <a:pt x="486509" y="856828"/>
                                  </a:lnTo>
                                  <a:cubicBezTo>
                                    <a:pt x="509291" y="830774"/>
                                    <a:pt x="531138" y="803436"/>
                                    <a:pt x="551759" y="775046"/>
                                  </a:cubicBezTo>
                                  <a:cubicBezTo>
                                    <a:pt x="534601" y="816206"/>
                                    <a:pt x="506549" y="851912"/>
                                    <a:pt x="470620" y="878325"/>
                                  </a:cubicBezTo>
                                  <a:close/>
                                  <a:moveTo>
                                    <a:pt x="411737" y="1051352"/>
                                  </a:moveTo>
                                  <a:cubicBezTo>
                                    <a:pt x="393453" y="1054974"/>
                                    <a:pt x="374175" y="1052929"/>
                                    <a:pt x="353730" y="1050768"/>
                                  </a:cubicBezTo>
                                  <a:cubicBezTo>
                                    <a:pt x="340745" y="1049152"/>
                                    <a:pt x="327676" y="1048294"/>
                                    <a:pt x="314591" y="1048198"/>
                                  </a:cubicBezTo>
                                  <a:cubicBezTo>
                                    <a:pt x="333206" y="1036125"/>
                                    <a:pt x="352211" y="1024598"/>
                                    <a:pt x="371605" y="1013615"/>
                                  </a:cubicBezTo>
                                  <a:cubicBezTo>
                                    <a:pt x="383288" y="1006898"/>
                                    <a:pt x="394971" y="1000939"/>
                                    <a:pt x="407239" y="1001290"/>
                                  </a:cubicBezTo>
                                  <a:cubicBezTo>
                                    <a:pt x="418102" y="1002553"/>
                                    <a:pt x="428627" y="1005863"/>
                                    <a:pt x="438257" y="1011045"/>
                                  </a:cubicBezTo>
                                  <a:cubicBezTo>
                                    <a:pt x="446069" y="1014850"/>
                                    <a:pt x="454200" y="1017958"/>
                                    <a:pt x="462558" y="1020333"/>
                                  </a:cubicBezTo>
                                  <a:cubicBezTo>
                                    <a:pt x="449758" y="1036288"/>
                                    <a:pt x="431778" y="1047261"/>
                                    <a:pt x="411737" y="1051352"/>
                                  </a:cubicBezTo>
                                  <a:close/>
                                  <a:moveTo>
                                    <a:pt x="216219" y="1518210"/>
                                  </a:moveTo>
                                  <a:cubicBezTo>
                                    <a:pt x="212422" y="1522007"/>
                                    <a:pt x="208684" y="1525746"/>
                                    <a:pt x="205062" y="1529601"/>
                                  </a:cubicBezTo>
                                  <a:cubicBezTo>
                                    <a:pt x="200047" y="1534857"/>
                                    <a:pt x="195457" y="1540502"/>
                                    <a:pt x="191334" y="1546483"/>
                                  </a:cubicBezTo>
                                  <a:cubicBezTo>
                                    <a:pt x="191620" y="1541033"/>
                                    <a:pt x="192482" y="1535629"/>
                                    <a:pt x="193905" y="1530361"/>
                                  </a:cubicBezTo>
                                  <a:cubicBezTo>
                                    <a:pt x="197127" y="1520262"/>
                                    <a:pt x="201602" y="1510607"/>
                                    <a:pt x="207223" y="1501620"/>
                                  </a:cubicBezTo>
                                  <a:cubicBezTo>
                                    <a:pt x="220016" y="1479188"/>
                                    <a:pt x="234503" y="1453719"/>
                                    <a:pt x="256468" y="1439758"/>
                                  </a:cubicBezTo>
                                  <a:cubicBezTo>
                                    <a:pt x="258042" y="1438755"/>
                                    <a:pt x="259682" y="1437857"/>
                                    <a:pt x="261375" y="1437071"/>
                                  </a:cubicBezTo>
                                  <a:cubicBezTo>
                                    <a:pt x="257107" y="1456545"/>
                                    <a:pt x="249646" y="1475178"/>
                                    <a:pt x="239294" y="1492215"/>
                                  </a:cubicBezTo>
                                  <a:cubicBezTo>
                                    <a:pt x="232454" y="1501600"/>
                                    <a:pt x="224726" y="1510305"/>
                                    <a:pt x="216219" y="1518210"/>
                                  </a:cubicBezTo>
                                  <a:close/>
                                  <a:moveTo>
                                    <a:pt x="320783" y="1508571"/>
                                  </a:moveTo>
                                  <a:cubicBezTo>
                                    <a:pt x="323420" y="1522268"/>
                                    <a:pt x="324401" y="1536233"/>
                                    <a:pt x="323704" y="1550163"/>
                                  </a:cubicBezTo>
                                  <a:cubicBezTo>
                                    <a:pt x="323704" y="1557757"/>
                                    <a:pt x="323704" y="1565527"/>
                                    <a:pt x="324055" y="1573530"/>
                                  </a:cubicBezTo>
                                  <a:cubicBezTo>
                                    <a:pt x="320900" y="1570142"/>
                                    <a:pt x="317746" y="1566695"/>
                                    <a:pt x="314825" y="1563015"/>
                                  </a:cubicBezTo>
                                  <a:cubicBezTo>
                                    <a:pt x="301156" y="1545899"/>
                                    <a:pt x="293386" y="1524461"/>
                                    <a:pt x="285909" y="1503723"/>
                                  </a:cubicBezTo>
                                  <a:cubicBezTo>
                                    <a:pt x="282958" y="1496600"/>
                                    <a:pt x="280879" y="1489147"/>
                                    <a:pt x="279717" y="1481525"/>
                                  </a:cubicBezTo>
                                  <a:cubicBezTo>
                                    <a:pt x="279368" y="1475855"/>
                                    <a:pt x="279544" y="1470164"/>
                                    <a:pt x="280243" y="1464526"/>
                                  </a:cubicBezTo>
                                  <a:lnTo>
                                    <a:pt x="282171" y="1443613"/>
                                  </a:lnTo>
                                  <a:cubicBezTo>
                                    <a:pt x="298352" y="1462365"/>
                                    <a:pt x="314942" y="1483745"/>
                                    <a:pt x="320783" y="1508571"/>
                                  </a:cubicBezTo>
                                  <a:close/>
                                  <a:moveTo>
                                    <a:pt x="504325" y="1058771"/>
                                  </a:moveTo>
                                  <a:cubicBezTo>
                                    <a:pt x="510323" y="1069006"/>
                                    <a:pt x="514401" y="1080251"/>
                                    <a:pt x="516359" y="1091951"/>
                                  </a:cubicBezTo>
                                  <a:cubicBezTo>
                                    <a:pt x="517703" y="1107548"/>
                                    <a:pt x="509700" y="1122794"/>
                                    <a:pt x="503274" y="1135003"/>
                                  </a:cubicBezTo>
                                  <a:lnTo>
                                    <a:pt x="488203" y="1163919"/>
                                  </a:lnTo>
                                  <a:cubicBezTo>
                                    <a:pt x="487619" y="1161933"/>
                                    <a:pt x="486976" y="1159947"/>
                                    <a:pt x="486275" y="1158077"/>
                                  </a:cubicBezTo>
                                  <a:cubicBezTo>
                                    <a:pt x="485107" y="1154514"/>
                                    <a:pt x="483938" y="1151009"/>
                                    <a:pt x="483004" y="1147446"/>
                                  </a:cubicBezTo>
                                  <a:cubicBezTo>
                                    <a:pt x="477162" y="1124897"/>
                                    <a:pt x="482712" y="1100713"/>
                                    <a:pt x="487151" y="1080910"/>
                                  </a:cubicBezTo>
                                  <a:cubicBezTo>
                                    <a:pt x="489647" y="1068493"/>
                                    <a:pt x="492905" y="1056242"/>
                                    <a:pt x="496907" y="1044225"/>
                                  </a:cubicBezTo>
                                  <a:close/>
                                  <a:moveTo>
                                    <a:pt x="301214" y="1193711"/>
                                  </a:moveTo>
                                  <a:cubicBezTo>
                                    <a:pt x="296047" y="1193956"/>
                                    <a:pt x="290868" y="1193761"/>
                                    <a:pt x="285734" y="1193127"/>
                                  </a:cubicBezTo>
                                  <a:cubicBezTo>
                                    <a:pt x="279685" y="1192431"/>
                                    <a:pt x="273589" y="1192235"/>
                                    <a:pt x="267508" y="1192543"/>
                                  </a:cubicBezTo>
                                  <a:cubicBezTo>
                                    <a:pt x="261515" y="1193035"/>
                                    <a:pt x="255617" y="1194352"/>
                                    <a:pt x="249984" y="1196457"/>
                                  </a:cubicBezTo>
                                  <a:lnTo>
                                    <a:pt x="260440" y="1180801"/>
                                  </a:lnTo>
                                  <a:cubicBezTo>
                                    <a:pt x="268771" y="1167287"/>
                                    <a:pt x="278438" y="1154645"/>
                                    <a:pt x="289297" y="1143065"/>
                                  </a:cubicBezTo>
                                  <a:cubicBezTo>
                                    <a:pt x="304811" y="1127746"/>
                                    <a:pt x="324649" y="1117552"/>
                                    <a:pt x="346136" y="1113857"/>
                                  </a:cubicBezTo>
                                  <a:cubicBezTo>
                                    <a:pt x="361978" y="1110506"/>
                                    <a:pt x="378502" y="1113260"/>
                                    <a:pt x="392401" y="1121568"/>
                                  </a:cubicBezTo>
                                  <a:lnTo>
                                    <a:pt x="392927" y="1121568"/>
                                  </a:lnTo>
                                  <a:cubicBezTo>
                                    <a:pt x="391809" y="1122508"/>
                                    <a:pt x="391012" y="1123774"/>
                                    <a:pt x="390649" y="1125189"/>
                                  </a:cubicBezTo>
                                  <a:lnTo>
                                    <a:pt x="390649" y="1126183"/>
                                  </a:lnTo>
                                  <a:lnTo>
                                    <a:pt x="349991" y="1164386"/>
                                  </a:lnTo>
                                  <a:cubicBezTo>
                                    <a:pt x="333985" y="1179574"/>
                                    <a:pt x="319206" y="1192251"/>
                                    <a:pt x="301214" y="1193711"/>
                                  </a:cubicBezTo>
                                  <a:close/>
                                  <a:moveTo>
                                    <a:pt x="303259" y="1297866"/>
                                  </a:moveTo>
                                  <a:cubicBezTo>
                                    <a:pt x="291576" y="1315741"/>
                                    <a:pt x="279892" y="1334318"/>
                                    <a:pt x="263302" y="1346234"/>
                                  </a:cubicBezTo>
                                  <a:cubicBezTo>
                                    <a:pt x="258622" y="1349461"/>
                                    <a:pt x="253766" y="1352425"/>
                                    <a:pt x="248757" y="1355114"/>
                                  </a:cubicBezTo>
                                  <a:lnTo>
                                    <a:pt x="244259" y="1357684"/>
                                  </a:lnTo>
                                  <a:cubicBezTo>
                                    <a:pt x="226206" y="1368034"/>
                                    <a:pt x="209289" y="1380251"/>
                                    <a:pt x="193788" y="1394135"/>
                                  </a:cubicBezTo>
                                  <a:cubicBezTo>
                                    <a:pt x="201780" y="1353915"/>
                                    <a:pt x="224300" y="1318044"/>
                                    <a:pt x="257052" y="1293368"/>
                                  </a:cubicBezTo>
                                  <a:cubicBezTo>
                                    <a:pt x="268735" y="1284956"/>
                                    <a:pt x="291225" y="1272163"/>
                                    <a:pt x="312781" y="1280809"/>
                                  </a:cubicBezTo>
                                  <a:lnTo>
                                    <a:pt x="312781" y="1280809"/>
                                  </a:lnTo>
                                  <a:cubicBezTo>
                                    <a:pt x="312079" y="1282444"/>
                                    <a:pt x="311495" y="1284080"/>
                                    <a:pt x="310853" y="1285716"/>
                                  </a:cubicBezTo>
                                  <a:close/>
                                  <a:moveTo>
                                    <a:pt x="337023" y="1316734"/>
                                  </a:moveTo>
                                  <a:cubicBezTo>
                                    <a:pt x="342165" y="1324119"/>
                                    <a:pt x="348036" y="1330969"/>
                                    <a:pt x="354548" y="1337180"/>
                                  </a:cubicBezTo>
                                  <a:cubicBezTo>
                                    <a:pt x="357761" y="1340510"/>
                                    <a:pt x="361032" y="1343839"/>
                                    <a:pt x="364011" y="1347403"/>
                                  </a:cubicBezTo>
                                  <a:cubicBezTo>
                                    <a:pt x="386092" y="1373222"/>
                                    <a:pt x="394738" y="1408681"/>
                                    <a:pt x="402332" y="1439933"/>
                                  </a:cubicBezTo>
                                  <a:lnTo>
                                    <a:pt x="409458" y="1469141"/>
                                  </a:lnTo>
                                  <a:cubicBezTo>
                                    <a:pt x="383337" y="1447581"/>
                                    <a:pt x="359935" y="1422924"/>
                                    <a:pt x="339769" y="1395712"/>
                                  </a:cubicBezTo>
                                  <a:cubicBezTo>
                                    <a:pt x="333002" y="1387186"/>
                                    <a:pt x="327366" y="1377821"/>
                                    <a:pt x="323003" y="1367848"/>
                                  </a:cubicBezTo>
                                  <a:cubicBezTo>
                                    <a:pt x="314358" y="1346293"/>
                                    <a:pt x="316694" y="1319655"/>
                                    <a:pt x="328845" y="1294712"/>
                                  </a:cubicBezTo>
                                  <a:cubicBezTo>
                                    <a:pt x="329957" y="1302555"/>
                                    <a:pt x="332747" y="1310066"/>
                                    <a:pt x="337023" y="1316734"/>
                                  </a:cubicBezTo>
                                  <a:close/>
                                  <a:moveTo>
                                    <a:pt x="407940" y="1160122"/>
                                  </a:moveTo>
                                  <a:cubicBezTo>
                                    <a:pt x="409283" y="1161816"/>
                                    <a:pt x="410685" y="1163510"/>
                                    <a:pt x="411912" y="1165263"/>
                                  </a:cubicBezTo>
                                  <a:cubicBezTo>
                                    <a:pt x="424554" y="1184381"/>
                                    <a:pt x="429730" y="1207477"/>
                                    <a:pt x="426457" y="1230162"/>
                                  </a:cubicBezTo>
                                  <a:cubicBezTo>
                                    <a:pt x="423449" y="1250297"/>
                                    <a:pt x="417771" y="1269942"/>
                                    <a:pt x="409575" y="1288578"/>
                                  </a:cubicBezTo>
                                  <a:cubicBezTo>
                                    <a:pt x="407505" y="1280348"/>
                                    <a:pt x="404669" y="1272329"/>
                                    <a:pt x="401105" y="1264628"/>
                                  </a:cubicBezTo>
                                  <a:cubicBezTo>
                                    <a:pt x="400170" y="1262642"/>
                                    <a:pt x="399177" y="1260772"/>
                                    <a:pt x="398184" y="1258786"/>
                                  </a:cubicBezTo>
                                  <a:cubicBezTo>
                                    <a:pt x="396665" y="1255924"/>
                                    <a:pt x="395147" y="1252945"/>
                                    <a:pt x="393920" y="1250024"/>
                                  </a:cubicBezTo>
                                  <a:cubicBezTo>
                                    <a:pt x="387144" y="1233375"/>
                                    <a:pt x="390473" y="1213864"/>
                                    <a:pt x="393160" y="1198151"/>
                                  </a:cubicBezTo>
                                  <a:lnTo>
                                    <a:pt x="401163" y="1151009"/>
                                  </a:lnTo>
                                  <a:cubicBezTo>
                                    <a:pt x="403255" y="1154167"/>
                                    <a:pt x="405518" y="1157209"/>
                                    <a:pt x="407940" y="1160122"/>
                                  </a:cubicBezTo>
                                  <a:close/>
                                  <a:moveTo>
                                    <a:pt x="506195" y="1270352"/>
                                  </a:moveTo>
                                  <a:cubicBezTo>
                                    <a:pt x="509349" y="1269418"/>
                                    <a:pt x="512562" y="1268366"/>
                                    <a:pt x="515775" y="1267081"/>
                                  </a:cubicBezTo>
                                  <a:cubicBezTo>
                                    <a:pt x="515366" y="1281510"/>
                                    <a:pt x="507830" y="1296289"/>
                                    <a:pt x="492409" y="1312879"/>
                                  </a:cubicBezTo>
                                  <a:cubicBezTo>
                                    <a:pt x="474884" y="1332039"/>
                                    <a:pt x="457359" y="1342788"/>
                                    <a:pt x="440477" y="1345008"/>
                                  </a:cubicBezTo>
                                  <a:lnTo>
                                    <a:pt x="452920" y="1323394"/>
                                  </a:lnTo>
                                  <a:cubicBezTo>
                                    <a:pt x="463435" y="1305051"/>
                                    <a:pt x="476286" y="1282503"/>
                                    <a:pt x="496965" y="1273624"/>
                                  </a:cubicBezTo>
                                  <a:cubicBezTo>
                                    <a:pt x="499944" y="1272339"/>
                                    <a:pt x="503040" y="1271345"/>
                                    <a:pt x="506195" y="1270352"/>
                                  </a:cubicBezTo>
                                  <a:close/>
                                  <a:moveTo>
                                    <a:pt x="495213" y="1465285"/>
                                  </a:moveTo>
                                  <a:cubicBezTo>
                                    <a:pt x="483530" y="1486257"/>
                                    <a:pt x="463026" y="1500919"/>
                                    <a:pt x="444041" y="1513654"/>
                                  </a:cubicBezTo>
                                  <a:cubicBezTo>
                                    <a:pt x="459870" y="1478006"/>
                                    <a:pt x="483649" y="1446454"/>
                                    <a:pt x="513555" y="1421415"/>
                                  </a:cubicBezTo>
                                  <a:cubicBezTo>
                                    <a:pt x="510926" y="1427257"/>
                                    <a:pt x="508648" y="1433098"/>
                                    <a:pt x="506487" y="1439407"/>
                                  </a:cubicBezTo>
                                  <a:cubicBezTo>
                                    <a:pt x="503374" y="1448300"/>
                                    <a:pt x="499606" y="1456950"/>
                                    <a:pt x="495213" y="1465286"/>
                                  </a:cubicBezTo>
                                  <a:close/>
                                  <a:moveTo>
                                    <a:pt x="612862" y="1527673"/>
                                  </a:moveTo>
                                  <a:cubicBezTo>
                                    <a:pt x="624868" y="1551868"/>
                                    <a:pt x="630878" y="1578595"/>
                                    <a:pt x="630387" y="1605600"/>
                                  </a:cubicBezTo>
                                  <a:cubicBezTo>
                                    <a:pt x="625835" y="1601093"/>
                                    <a:pt x="621038" y="1596842"/>
                                    <a:pt x="616016" y="1592865"/>
                                  </a:cubicBezTo>
                                  <a:cubicBezTo>
                                    <a:pt x="610701" y="1588641"/>
                                    <a:pt x="605667" y="1584075"/>
                                    <a:pt x="600945" y="1579196"/>
                                  </a:cubicBezTo>
                                  <a:cubicBezTo>
                                    <a:pt x="593960" y="1571236"/>
                                    <a:pt x="588139" y="1562327"/>
                                    <a:pt x="583654" y="1552734"/>
                                  </a:cubicBezTo>
                                  <a:cubicBezTo>
                                    <a:pt x="569859" y="1524659"/>
                                    <a:pt x="562458" y="1493876"/>
                                    <a:pt x="561982" y="1462598"/>
                                  </a:cubicBezTo>
                                  <a:cubicBezTo>
                                    <a:pt x="583315" y="1480484"/>
                                    <a:pt x="600650" y="1502656"/>
                                    <a:pt x="612862" y="1527673"/>
                                  </a:cubicBezTo>
                                  <a:close/>
                                  <a:moveTo>
                                    <a:pt x="620982" y="1393609"/>
                                  </a:moveTo>
                                  <a:cubicBezTo>
                                    <a:pt x="630389" y="1403558"/>
                                    <a:pt x="638911" y="1414309"/>
                                    <a:pt x="646451" y="1425738"/>
                                  </a:cubicBezTo>
                                  <a:cubicBezTo>
                                    <a:pt x="652292" y="1434092"/>
                                    <a:pt x="657784" y="1442679"/>
                                    <a:pt x="663158" y="1451383"/>
                                  </a:cubicBezTo>
                                  <a:lnTo>
                                    <a:pt x="657842" y="1447118"/>
                                  </a:lnTo>
                                  <a:cubicBezTo>
                                    <a:pt x="647295" y="1437968"/>
                                    <a:pt x="635684" y="1430123"/>
                                    <a:pt x="623260" y="1423752"/>
                                  </a:cubicBezTo>
                                  <a:cubicBezTo>
                                    <a:pt x="620397" y="1422467"/>
                                    <a:pt x="617418" y="1421298"/>
                                    <a:pt x="614556" y="1420130"/>
                                  </a:cubicBezTo>
                                  <a:cubicBezTo>
                                    <a:pt x="611475" y="1419021"/>
                                    <a:pt x="608452" y="1417753"/>
                                    <a:pt x="605501" y="1416333"/>
                                  </a:cubicBezTo>
                                  <a:cubicBezTo>
                                    <a:pt x="583712" y="1405818"/>
                                    <a:pt x="568758" y="1383270"/>
                                    <a:pt x="554855" y="1357917"/>
                                  </a:cubicBezTo>
                                  <a:lnTo>
                                    <a:pt x="553979" y="1356282"/>
                                  </a:lnTo>
                                  <a:cubicBezTo>
                                    <a:pt x="579585" y="1361724"/>
                                    <a:pt x="602967" y="1374728"/>
                                    <a:pt x="621098" y="1393609"/>
                                  </a:cubicBezTo>
                                  <a:close/>
                                  <a:moveTo>
                                    <a:pt x="482069" y="1730551"/>
                                  </a:moveTo>
                                  <a:lnTo>
                                    <a:pt x="485983" y="1718868"/>
                                  </a:lnTo>
                                  <a:cubicBezTo>
                                    <a:pt x="490391" y="1704601"/>
                                    <a:pt x="495939" y="1690712"/>
                                    <a:pt x="502573" y="1677334"/>
                                  </a:cubicBezTo>
                                  <a:cubicBezTo>
                                    <a:pt x="512917" y="1657888"/>
                                    <a:pt x="528263" y="1641554"/>
                                    <a:pt x="547027" y="1630018"/>
                                  </a:cubicBezTo>
                                  <a:lnTo>
                                    <a:pt x="539200" y="1661854"/>
                                  </a:lnTo>
                                  <a:cubicBezTo>
                                    <a:pt x="537682" y="1669622"/>
                                    <a:pt x="535169" y="1677161"/>
                                    <a:pt x="531722" y="1684286"/>
                                  </a:cubicBezTo>
                                  <a:cubicBezTo>
                                    <a:pt x="526057" y="1693132"/>
                                    <a:pt x="518785" y="1700839"/>
                                    <a:pt x="510284" y="1707010"/>
                                  </a:cubicBezTo>
                                  <a:close/>
                                  <a:moveTo>
                                    <a:pt x="565604" y="1644213"/>
                                  </a:moveTo>
                                  <a:cubicBezTo>
                                    <a:pt x="568195" y="1651569"/>
                                    <a:pt x="570322" y="1659080"/>
                                    <a:pt x="571971" y="1666703"/>
                                  </a:cubicBezTo>
                                  <a:cubicBezTo>
                                    <a:pt x="577000" y="1685853"/>
                                    <a:pt x="580401" y="1705395"/>
                                    <a:pt x="582135" y="1725118"/>
                                  </a:cubicBezTo>
                                  <a:cubicBezTo>
                                    <a:pt x="582813" y="1736831"/>
                                    <a:pt x="582225" y="1748582"/>
                                    <a:pt x="580383" y="1760168"/>
                                  </a:cubicBezTo>
                                  <a:cubicBezTo>
                                    <a:pt x="569425" y="1739880"/>
                                    <a:pt x="563213" y="1717370"/>
                                    <a:pt x="562215" y="1694333"/>
                                  </a:cubicBezTo>
                                  <a:cubicBezTo>
                                    <a:pt x="562040" y="1684588"/>
                                    <a:pt x="562351" y="1674840"/>
                                    <a:pt x="563150" y="1665126"/>
                                  </a:cubicBezTo>
                                  <a:lnTo>
                                    <a:pt x="564611" y="1641759"/>
                                  </a:lnTo>
                                  <a:cubicBezTo>
                                    <a:pt x="564961" y="1642519"/>
                                    <a:pt x="565311" y="1643336"/>
                                    <a:pt x="565604" y="1644096"/>
                                  </a:cubicBezTo>
                                  <a:close/>
                                  <a:moveTo>
                                    <a:pt x="564377" y="1206095"/>
                                  </a:moveTo>
                                  <a:cubicBezTo>
                                    <a:pt x="570673" y="1210108"/>
                                    <a:pt x="577443" y="1213326"/>
                                    <a:pt x="584530" y="1215675"/>
                                  </a:cubicBezTo>
                                  <a:lnTo>
                                    <a:pt x="589379" y="1217486"/>
                                  </a:lnTo>
                                  <a:cubicBezTo>
                                    <a:pt x="600369" y="1221643"/>
                                    <a:pt x="610609" y="1227562"/>
                                    <a:pt x="619696" y="1235011"/>
                                  </a:cubicBezTo>
                                  <a:cubicBezTo>
                                    <a:pt x="639675" y="1251776"/>
                                    <a:pt x="650482" y="1276837"/>
                                    <a:pt x="656206" y="1297107"/>
                                  </a:cubicBezTo>
                                  <a:lnTo>
                                    <a:pt x="655272" y="1296523"/>
                                  </a:lnTo>
                                  <a:cubicBezTo>
                                    <a:pt x="649109" y="1292869"/>
                                    <a:pt x="642752" y="1289553"/>
                                    <a:pt x="636228" y="1286592"/>
                                  </a:cubicBezTo>
                                  <a:cubicBezTo>
                                    <a:pt x="631496" y="1284489"/>
                                    <a:pt x="626765" y="1282328"/>
                                    <a:pt x="622150" y="1279933"/>
                                  </a:cubicBezTo>
                                  <a:cubicBezTo>
                                    <a:pt x="591024" y="1262703"/>
                                    <a:pt x="567846" y="1234013"/>
                                    <a:pt x="557542" y="1199961"/>
                                  </a:cubicBezTo>
                                  <a:cubicBezTo>
                                    <a:pt x="559582" y="1202222"/>
                                    <a:pt x="561875" y="1204241"/>
                                    <a:pt x="564377" y="1205978"/>
                                  </a:cubicBezTo>
                                  <a:close/>
                                  <a:moveTo>
                                    <a:pt x="651183" y="1010753"/>
                                  </a:moveTo>
                                  <a:cubicBezTo>
                                    <a:pt x="652176" y="1031432"/>
                                    <a:pt x="653285" y="1054799"/>
                                    <a:pt x="648086" y="1075361"/>
                                  </a:cubicBezTo>
                                  <a:cubicBezTo>
                                    <a:pt x="644934" y="1090053"/>
                                    <a:pt x="636879" y="1103236"/>
                                    <a:pt x="625246" y="1112747"/>
                                  </a:cubicBezTo>
                                  <a:cubicBezTo>
                                    <a:pt x="626695" y="1072613"/>
                                    <a:pt x="635259" y="1033055"/>
                                    <a:pt x="650540" y="995916"/>
                                  </a:cubicBezTo>
                                  <a:cubicBezTo>
                                    <a:pt x="650715" y="1001056"/>
                                    <a:pt x="650949" y="1006197"/>
                                    <a:pt x="651183" y="1010753"/>
                                  </a:cubicBezTo>
                                  <a:close/>
                                  <a:moveTo>
                                    <a:pt x="743479" y="1206329"/>
                                  </a:moveTo>
                                  <a:cubicBezTo>
                                    <a:pt x="742356" y="1227128"/>
                                    <a:pt x="736630" y="1247419"/>
                                    <a:pt x="726714" y="1265738"/>
                                  </a:cubicBezTo>
                                  <a:cubicBezTo>
                                    <a:pt x="718431" y="1244388"/>
                                    <a:pt x="716070" y="1221198"/>
                                    <a:pt x="719879" y="1198618"/>
                                  </a:cubicBezTo>
                                  <a:cubicBezTo>
                                    <a:pt x="720989" y="1192309"/>
                                    <a:pt x="722683" y="1186175"/>
                                    <a:pt x="724319" y="1180042"/>
                                  </a:cubicBezTo>
                                  <a:cubicBezTo>
                                    <a:pt x="728497" y="1166995"/>
                                    <a:pt x="730606" y="1153375"/>
                                    <a:pt x="730569" y="1139677"/>
                                  </a:cubicBezTo>
                                  <a:cubicBezTo>
                                    <a:pt x="740535" y="1160413"/>
                                    <a:pt x="744982" y="1183371"/>
                                    <a:pt x="743479" y="1206329"/>
                                  </a:cubicBezTo>
                                  <a:close/>
                                  <a:moveTo>
                                    <a:pt x="669175" y="1187869"/>
                                  </a:moveTo>
                                  <a:cubicBezTo>
                                    <a:pt x="676284" y="1161510"/>
                                    <a:pt x="685243" y="1135684"/>
                                    <a:pt x="695987" y="1110586"/>
                                  </a:cubicBezTo>
                                  <a:cubicBezTo>
                                    <a:pt x="697656" y="1121387"/>
                                    <a:pt x="697656" y="1132380"/>
                                    <a:pt x="695987" y="1143181"/>
                                  </a:cubicBezTo>
                                  <a:cubicBezTo>
                                    <a:pt x="693531" y="1161115"/>
                                    <a:pt x="683842" y="1177262"/>
                                    <a:pt x="669175" y="1187869"/>
                                  </a:cubicBezTo>
                                  <a:close/>
                                  <a:moveTo>
                                    <a:pt x="806276" y="1158662"/>
                                  </a:moveTo>
                                  <a:cubicBezTo>
                                    <a:pt x="815478" y="1171712"/>
                                    <a:pt x="821280" y="1186850"/>
                                    <a:pt x="823158" y="1202707"/>
                                  </a:cubicBezTo>
                                  <a:cubicBezTo>
                                    <a:pt x="824313" y="1213356"/>
                                    <a:pt x="821574" y="1224063"/>
                                    <a:pt x="815447" y="1232850"/>
                                  </a:cubicBezTo>
                                  <a:cubicBezTo>
                                    <a:pt x="807917" y="1217548"/>
                                    <a:pt x="801419" y="1201760"/>
                                    <a:pt x="795995" y="1185591"/>
                                  </a:cubicBezTo>
                                  <a:cubicBezTo>
                                    <a:pt x="787934" y="1163335"/>
                                    <a:pt x="779639" y="1140261"/>
                                    <a:pt x="765911" y="1120049"/>
                                  </a:cubicBezTo>
                                  <a:cubicBezTo>
                                    <a:pt x="756971" y="1107592"/>
                                    <a:pt x="747048" y="1095871"/>
                                    <a:pt x="736236" y="1084999"/>
                                  </a:cubicBezTo>
                                  <a:cubicBezTo>
                                    <a:pt x="731504" y="1080034"/>
                                    <a:pt x="726772" y="1075069"/>
                                    <a:pt x="722274" y="1069928"/>
                                  </a:cubicBezTo>
                                  <a:cubicBezTo>
                                    <a:pt x="718133" y="1065324"/>
                                    <a:pt x="714233" y="1060508"/>
                                    <a:pt x="710591" y="1055500"/>
                                  </a:cubicBezTo>
                                  <a:lnTo>
                                    <a:pt x="712753" y="1057486"/>
                                  </a:lnTo>
                                  <a:cubicBezTo>
                                    <a:pt x="723384" y="1069169"/>
                                    <a:pt x="734542" y="1079742"/>
                                    <a:pt x="745582" y="1090257"/>
                                  </a:cubicBezTo>
                                  <a:cubicBezTo>
                                    <a:pt x="767313" y="1111345"/>
                                    <a:pt x="789978" y="1133017"/>
                                    <a:pt x="806276" y="1158837"/>
                                  </a:cubicBezTo>
                                  <a:close/>
                                  <a:moveTo>
                                    <a:pt x="757557" y="1076880"/>
                                  </a:moveTo>
                                  <a:lnTo>
                                    <a:pt x="732497" y="1055616"/>
                                  </a:lnTo>
                                  <a:cubicBezTo>
                                    <a:pt x="729284" y="1052988"/>
                                    <a:pt x="726247" y="1049775"/>
                                    <a:pt x="723151" y="1047029"/>
                                  </a:cubicBezTo>
                                  <a:cubicBezTo>
                                    <a:pt x="720055" y="1044284"/>
                                    <a:pt x="717309" y="1040428"/>
                                    <a:pt x="714271" y="1037040"/>
                                  </a:cubicBezTo>
                                  <a:cubicBezTo>
                                    <a:pt x="706739" y="1027179"/>
                                    <a:pt x="700715" y="1016253"/>
                                    <a:pt x="696396" y="1004619"/>
                                  </a:cubicBezTo>
                                  <a:cubicBezTo>
                                    <a:pt x="724753" y="1020799"/>
                                    <a:pt x="746432" y="1046536"/>
                                    <a:pt x="757557" y="1077230"/>
                                  </a:cubicBezTo>
                                  <a:close/>
                                  <a:moveTo>
                                    <a:pt x="701712" y="886328"/>
                                  </a:moveTo>
                                  <a:cubicBezTo>
                                    <a:pt x="708914" y="893826"/>
                                    <a:pt x="717351" y="900031"/>
                                    <a:pt x="726655" y="904670"/>
                                  </a:cubicBezTo>
                                  <a:cubicBezTo>
                                    <a:pt x="732869" y="907817"/>
                                    <a:pt x="738741" y="911595"/>
                                    <a:pt x="744180" y="915944"/>
                                  </a:cubicBezTo>
                                  <a:cubicBezTo>
                                    <a:pt x="749139" y="920496"/>
                                    <a:pt x="753426" y="925727"/>
                                    <a:pt x="756915" y="931483"/>
                                  </a:cubicBezTo>
                                  <a:cubicBezTo>
                                    <a:pt x="771423" y="954317"/>
                                    <a:pt x="777364" y="981557"/>
                                    <a:pt x="773680" y="1008358"/>
                                  </a:cubicBezTo>
                                  <a:cubicBezTo>
                                    <a:pt x="766378" y="998429"/>
                                    <a:pt x="758580" y="988876"/>
                                    <a:pt x="750314" y="979734"/>
                                  </a:cubicBezTo>
                                  <a:cubicBezTo>
                                    <a:pt x="738457" y="967223"/>
                                    <a:pt x="727926" y="953520"/>
                                    <a:pt x="718886" y="938843"/>
                                  </a:cubicBezTo>
                                  <a:cubicBezTo>
                                    <a:pt x="714688" y="930995"/>
                                    <a:pt x="710924" y="922921"/>
                                    <a:pt x="707612" y="914659"/>
                                  </a:cubicBezTo>
                                  <a:cubicBezTo>
                                    <a:pt x="702388" y="902414"/>
                                    <a:pt x="698340" y="889700"/>
                                    <a:pt x="695520" y="876689"/>
                                  </a:cubicBezTo>
                                  <a:cubicBezTo>
                                    <a:pt x="697247" y="880216"/>
                                    <a:pt x="699321" y="883562"/>
                                    <a:pt x="701712" y="886678"/>
                                  </a:cubicBezTo>
                                  <a:close/>
                                  <a:moveTo>
                                    <a:pt x="884203" y="559609"/>
                                  </a:moveTo>
                                  <a:cubicBezTo>
                                    <a:pt x="878828" y="562121"/>
                                    <a:pt x="873454" y="564633"/>
                                    <a:pt x="868080" y="567437"/>
                                  </a:cubicBezTo>
                                  <a:lnTo>
                                    <a:pt x="874798" y="556396"/>
                                  </a:lnTo>
                                  <a:cubicBezTo>
                                    <a:pt x="882509" y="543428"/>
                                    <a:pt x="890453" y="530051"/>
                                    <a:pt x="901961" y="521347"/>
                                  </a:cubicBezTo>
                                  <a:cubicBezTo>
                                    <a:pt x="912306" y="513032"/>
                                    <a:pt x="926506" y="511396"/>
                                    <a:pt x="938471" y="517141"/>
                                  </a:cubicBezTo>
                                  <a:cubicBezTo>
                                    <a:pt x="932045" y="530810"/>
                                    <a:pt x="919135" y="542259"/>
                                    <a:pt x="898514" y="552774"/>
                                  </a:cubicBezTo>
                                  <a:cubicBezTo>
                                    <a:pt x="893841" y="555403"/>
                                    <a:pt x="888993" y="557681"/>
                                    <a:pt x="884203" y="559959"/>
                                  </a:cubicBezTo>
                                  <a:close/>
                                  <a:moveTo>
                                    <a:pt x="849562" y="1032776"/>
                                  </a:moveTo>
                                  <a:cubicBezTo>
                                    <a:pt x="852775" y="1036690"/>
                                    <a:pt x="856046" y="1040662"/>
                                    <a:pt x="858967" y="1044751"/>
                                  </a:cubicBezTo>
                                  <a:cubicBezTo>
                                    <a:pt x="884086" y="1079216"/>
                                    <a:pt x="888701" y="1128753"/>
                                    <a:pt x="870125" y="1163452"/>
                                  </a:cubicBezTo>
                                  <a:cubicBezTo>
                                    <a:pt x="859219" y="1122084"/>
                                    <a:pt x="842418" y="1082501"/>
                                    <a:pt x="820237" y="1045919"/>
                                  </a:cubicBezTo>
                                  <a:cubicBezTo>
                                    <a:pt x="822391" y="1031908"/>
                                    <a:pt x="825753" y="1018110"/>
                                    <a:pt x="830285" y="1004678"/>
                                  </a:cubicBezTo>
                                  <a:cubicBezTo>
                                    <a:pt x="835395" y="1015042"/>
                                    <a:pt x="841879" y="1024670"/>
                                    <a:pt x="849562" y="1033302"/>
                                  </a:cubicBezTo>
                                  <a:close/>
                                  <a:moveTo>
                                    <a:pt x="831570" y="866700"/>
                                  </a:moveTo>
                                  <a:cubicBezTo>
                                    <a:pt x="821114" y="871081"/>
                                    <a:pt x="808204" y="868453"/>
                                    <a:pt x="795002" y="865649"/>
                                  </a:cubicBezTo>
                                  <a:cubicBezTo>
                                    <a:pt x="789160" y="864422"/>
                                    <a:pt x="783319" y="863195"/>
                                    <a:pt x="777068" y="862553"/>
                                  </a:cubicBezTo>
                                  <a:cubicBezTo>
                                    <a:pt x="795699" y="843624"/>
                                    <a:pt x="815884" y="826292"/>
                                    <a:pt x="837412" y="810738"/>
                                  </a:cubicBezTo>
                                  <a:cubicBezTo>
                                    <a:pt x="841204" y="807789"/>
                                    <a:pt x="845320" y="805280"/>
                                    <a:pt x="849679" y="803261"/>
                                  </a:cubicBezTo>
                                  <a:cubicBezTo>
                                    <a:pt x="853877" y="801687"/>
                                    <a:pt x="858221" y="800533"/>
                                    <a:pt x="862647" y="799814"/>
                                  </a:cubicBezTo>
                                  <a:lnTo>
                                    <a:pt x="900968" y="791986"/>
                                  </a:lnTo>
                                  <a:cubicBezTo>
                                    <a:pt x="890220" y="819325"/>
                                    <a:pt x="866853" y="839069"/>
                                    <a:pt x="846116" y="856594"/>
                                  </a:cubicBezTo>
                                  <a:cubicBezTo>
                                    <a:pt x="841804" y="860820"/>
                                    <a:pt x="836905" y="864401"/>
                                    <a:pt x="831570" y="867226"/>
                                  </a:cubicBezTo>
                                  <a:close/>
                                  <a:moveTo>
                                    <a:pt x="951205" y="871490"/>
                                  </a:moveTo>
                                  <a:cubicBezTo>
                                    <a:pt x="956994" y="897972"/>
                                    <a:pt x="957648" y="925317"/>
                                    <a:pt x="953133" y="952045"/>
                                  </a:cubicBezTo>
                                  <a:lnTo>
                                    <a:pt x="953133" y="952863"/>
                                  </a:lnTo>
                                  <a:cubicBezTo>
                                    <a:pt x="951055" y="944075"/>
                                    <a:pt x="948241" y="935477"/>
                                    <a:pt x="944721" y="927160"/>
                                  </a:cubicBezTo>
                                  <a:cubicBezTo>
                                    <a:pt x="942969" y="923130"/>
                                    <a:pt x="940983" y="919216"/>
                                    <a:pt x="938880" y="915477"/>
                                  </a:cubicBezTo>
                                  <a:cubicBezTo>
                                    <a:pt x="935818" y="909731"/>
                                    <a:pt x="933163" y="903778"/>
                                    <a:pt x="930935" y="897660"/>
                                  </a:cubicBezTo>
                                  <a:cubicBezTo>
                                    <a:pt x="928453" y="888944"/>
                                    <a:pt x="927021" y="879962"/>
                                    <a:pt x="926671" y="870906"/>
                                  </a:cubicBezTo>
                                  <a:cubicBezTo>
                                    <a:pt x="925455" y="853017"/>
                                    <a:pt x="925260" y="835074"/>
                                    <a:pt x="926087" y="817164"/>
                                  </a:cubicBezTo>
                                  <a:cubicBezTo>
                                    <a:pt x="938154" y="833454"/>
                                    <a:pt x="946707" y="852073"/>
                                    <a:pt x="951205" y="871841"/>
                                  </a:cubicBezTo>
                                  <a:close/>
                                  <a:moveTo>
                                    <a:pt x="869891" y="702435"/>
                                  </a:moveTo>
                                  <a:cubicBezTo>
                                    <a:pt x="864856" y="702229"/>
                                    <a:pt x="859851" y="701564"/>
                                    <a:pt x="854936" y="700449"/>
                                  </a:cubicBezTo>
                                  <a:cubicBezTo>
                                    <a:pt x="849192" y="699072"/>
                                    <a:pt x="843317" y="698308"/>
                                    <a:pt x="837412" y="698171"/>
                                  </a:cubicBezTo>
                                  <a:cubicBezTo>
                                    <a:pt x="824925" y="698653"/>
                                    <a:pt x="812873" y="702887"/>
                                    <a:pt x="802830" y="710321"/>
                                  </a:cubicBezTo>
                                  <a:cubicBezTo>
                                    <a:pt x="807455" y="699360"/>
                                    <a:pt x="814025" y="689326"/>
                                    <a:pt x="822224" y="680705"/>
                                  </a:cubicBezTo>
                                  <a:cubicBezTo>
                                    <a:pt x="836222" y="665202"/>
                                    <a:pt x="853081" y="652547"/>
                                    <a:pt x="871877" y="643435"/>
                                  </a:cubicBezTo>
                                  <a:cubicBezTo>
                                    <a:pt x="875818" y="641337"/>
                                    <a:pt x="880052" y="639841"/>
                                    <a:pt x="884436" y="638996"/>
                                  </a:cubicBezTo>
                                  <a:cubicBezTo>
                                    <a:pt x="889682" y="638546"/>
                                    <a:pt x="894965" y="638782"/>
                                    <a:pt x="900150" y="639697"/>
                                  </a:cubicBezTo>
                                  <a:lnTo>
                                    <a:pt x="922114" y="642618"/>
                                  </a:lnTo>
                                  <a:cubicBezTo>
                                    <a:pt x="922085" y="642967"/>
                                    <a:pt x="922085" y="643319"/>
                                    <a:pt x="922114" y="643669"/>
                                  </a:cubicBezTo>
                                  <a:cubicBezTo>
                                    <a:pt x="917601" y="657803"/>
                                    <a:pt x="911090" y="671218"/>
                                    <a:pt x="902779" y="683509"/>
                                  </a:cubicBezTo>
                                  <a:cubicBezTo>
                                    <a:pt x="895325" y="694556"/>
                                    <a:pt x="883187" y="701541"/>
                                    <a:pt x="869891" y="702435"/>
                                  </a:cubicBezTo>
                                  <a:close/>
                                  <a:moveTo>
                                    <a:pt x="945831" y="663297"/>
                                  </a:moveTo>
                                  <a:cubicBezTo>
                                    <a:pt x="966452" y="687189"/>
                                    <a:pt x="983276" y="707225"/>
                                    <a:pt x="995192" y="731468"/>
                                  </a:cubicBezTo>
                                  <a:cubicBezTo>
                                    <a:pt x="1005252" y="750598"/>
                                    <a:pt x="1009936" y="772099"/>
                                    <a:pt x="1008745" y="793680"/>
                                  </a:cubicBezTo>
                                  <a:cubicBezTo>
                                    <a:pt x="994842" y="776623"/>
                                    <a:pt x="980764" y="756645"/>
                                    <a:pt x="976324" y="734797"/>
                                  </a:cubicBezTo>
                                  <a:cubicBezTo>
                                    <a:pt x="975896" y="732772"/>
                                    <a:pt x="975545" y="730825"/>
                                    <a:pt x="975273" y="728956"/>
                                  </a:cubicBezTo>
                                  <a:cubicBezTo>
                                    <a:pt x="974581" y="723814"/>
                                    <a:pt x="973407" y="718749"/>
                                    <a:pt x="971768" y="713826"/>
                                  </a:cubicBezTo>
                                  <a:cubicBezTo>
                                    <a:pt x="968816" y="706568"/>
                                    <a:pt x="964885" y="699748"/>
                                    <a:pt x="960085" y="693556"/>
                                  </a:cubicBezTo>
                                  <a:cubicBezTo>
                                    <a:pt x="958799" y="691745"/>
                                    <a:pt x="957514" y="689817"/>
                                    <a:pt x="956288" y="687714"/>
                                  </a:cubicBezTo>
                                  <a:cubicBezTo>
                                    <a:pt x="951998" y="680830"/>
                                    <a:pt x="948249" y="673623"/>
                                    <a:pt x="945072" y="666159"/>
                                  </a:cubicBezTo>
                                  <a:cubicBezTo>
                                    <a:pt x="945072" y="665049"/>
                                    <a:pt x="945072" y="663998"/>
                                    <a:pt x="945072" y="662888"/>
                                  </a:cubicBezTo>
                                  <a:close/>
                                  <a:moveTo>
                                    <a:pt x="1044495" y="604881"/>
                                  </a:moveTo>
                                  <a:cubicBezTo>
                                    <a:pt x="1049461" y="622406"/>
                                    <a:pt x="1049402" y="635140"/>
                                    <a:pt x="1044495" y="644370"/>
                                  </a:cubicBezTo>
                                  <a:cubicBezTo>
                                    <a:pt x="1043654" y="644035"/>
                                    <a:pt x="1042925" y="643467"/>
                                    <a:pt x="1042392" y="642734"/>
                                  </a:cubicBezTo>
                                  <a:cubicBezTo>
                                    <a:pt x="1042034" y="642279"/>
                                    <a:pt x="1041721" y="641790"/>
                                    <a:pt x="1041458" y="641274"/>
                                  </a:cubicBezTo>
                                  <a:cubicBezTo>
                                    <a:pt x="1040600" y="639546"/>
                                    <a:pt x="1039839" y="637771"/>
                                    <a:pt x="1039179" y="635958"/>
                                  </a:cubicBezTo>
                                  <a:lnTo>
                                    <a:pt x="1038128" y="633154"/>
                                  </a:lnTo>
                                  <a:cubicBezTo>
                                    <a:pt x="1032873" y="621639"/>
                                    <a:pt x="1025879" y="611000"/>
                                    <a:pt x="1017390" y="601610"/>
                                  </a:cubicBezTo>
                                  <a:cubicBezTo>
                                    <a:pt x="1014528" y="598046"/>
                                    <a:pt x="1011549" y="594541"/>
                                    <a:pt x="1008920" y="590861"/>
                                  </a:cubicBezTo>
                                  <a:cubicBezTo>
                                    <a:pt x="989059" y="564224"/>
                                    <a:pt x="979011" y="531044"/>
                                    <a:pt x="970833" y="499908"/>
                                  </a:cubicBezTo>
                                  <a:cubicBezTo>
                                    <a:pt x="1006262" y="525821"/>
                                    <a:pt x="1032187" y="562665"/>
                                    <a:pt x="1044612" y="604764"/>
                                  </a:cubicBezTo>
                                  <a:close/>
                                  <a:moveTo>
                                    <a:pt x="1049578" y="1190673"/>
                                  </a:moveTo>
                                  <a:cubicBezTo>
                                    <a:pt x="1040114" y="1192251"/>
                                    <a:pt x="1027496" y="1192426"/>
                                    <a:pt x="1021363" y="1184306"/>
                                  </a:cubicBezTo>
                                  <a:cubicBezTo>
                                    <a:pt x="1020874" y="1183652"/>
                                    <a:pt x="1020426" y="1182969"/>
                                    <a:pt x="1020019" y="1182262"/>
                                  </a:cubicBezTo>
                                  <a:cubicBezTo>
                                    <a:pt x="1013710" y="1170578"/>
                                    <a:pt x="1023290" y="1154806"/>
                                    <a:pt x="1030359" y="1146862"/>
                                  </a:cubicBezTo>
                                  <a:cubicBezTo>
                                    <a:pt x="1064719" y="1108406"/>
                                    <a:pt x="1114274" y="1087038"/>
                                    <a:pt x="1165825" y="1088446"/>
                                  </a:cubicBezTo>
                                  <a:lnTo>
                                    <a:pt x="1170848" y="1093762"/>
                                  </a:lnTo>
                                  <a:cubicBezTo>
                                    <a:pt x="1149490" y="1144483"/>
                                    <a:pt x="1103880" y="1180923"/>
                                    <a:pt x="1049694" y="1190557"/>
                                  </a:cubicBezTo>
                                  <a:close/>
                                  <a:moveTo>
                                    <a:pt x="1267117" y="1617225"/>
                                  </a:moveTo>
                                  <a:cubicBezTo>
                                    <a:pt x="1264622" y="1622714"/>
                                    <a:pt x="1260101" y="1627025"/>
                                    <a:pt x="1254500" y="1629258"/>
                                  </a:cubicBezTo>
                                  <a:cubicBezTo>
                                    <a:pt x="1245562" y="1631420"/>
                                    <a:pt x="1236975" y="1622833"/>
                                    <a:pt x="1231133" y="1611734"/>
                                  </a:cubicBezTo>
                                  <a:cubicBezTo>
                                    <a:pt x="1227666" y="1605402"/>
                                    <a:pt x="1225035" y="1598647"/>
                                    <a:pt x="1223306" y="1591639"/>
                                  </a:cubicBezTo>
                                  <a:cubicBezTo>
                                    <a:pt x="1206891" y="1523993"/>
                                    <a:pt x="1215420" y="1454245"/>
                                    <a:pt x="1226927" y="1389871"/>
                                  </a:cubicBezTo>
                                  <a:cubicBezTo>
                                    <a:pt x="1227862" y="1390544"/>
                                    <a:pt x="1228943" y="1390984"/>
                                    <a:pt x="1230082" y="1391156"/>
                                  </a:cubicBezTo>
                                  <a:cubicBezTo>
                                    <a:pt x="1236349" y="1410787"/>
                                    <a:pt x="1244162" y="1429890"/>
                                    <a:pt x="1253448" y="1448287"/>
                                  </a:cubicBezTo>
                                  <a:cubicBezTo>
                                    <a:pt x="1259932" y="1470718"/>
                                    <a:pt x="1265131" y="1492332"/>
                                    <a:pt x="1270973" y="1520839"/>
                                  </a:cubicBezTo>
                                  <a:cubicBezTo>
                                    <a:pt x="1277515" y="1555304"/>
                                    <a:pt x="1281780" y="1590938"/>
                                    <a:pt x="1267117" y="1617225"/>
                                  </a:cubicBezTo>
                                  <a:close/>
                                  <a:moveTo>
                                    <a:pt x="1261860" y="1387476"/>
                                  </a:moveTo>
                                  <a:cubicBezTo>
                                    <a:pt x="1273427" y="1399249"/>
                                    <a:pt x="1284108" y="1411863"/>
                                    <a:pt x="1293813" y="1425212"/>
                                  </a:cubicBezTo>
                                  <a:cubicBezTo>
                                    <a:pt x="1310111" y="1447761"/>
                                    <a:pt x="1332368" y="1481467"/>
                                    <a:pt x="1337275" y="1514647"/>
                                  </a:cubicBezTo>
                                  <a:cubicBezTo>
                                    <a:pt x="1338843" y="1523162"/>
                                    <a:pt x="1338843" y="1531893"/>
                                    <a:pt x="1337275" y="1540408"/>
                                  </a:cubicBezTo>
                                  <a:cubicBezTo>
                                    <a:pt x="1335639" y="1540408"/>
                                    <a:pt x="1328688" y="1537429"/>
                                    <a:pt x="1308768" y="1509214"/>
                                  </a:cubicBezTo>
                                  <a:lnTo>
                                    <a:pt x="1307132" y="1506877"/>
                                  </a:lnTo>
                                  <a:cubicBezTo>
                                    <a:pt x="1294682" y="1490227"/>
                                    <a:pt x="1283269" y="1472825"/>
                                    <a:pt x="1272959" y="1454771"/>
                                  </a:cubicBezTo>
                                  <a:lnTo>
                                    <a:pt x="1272959" y="1454420"/>
                                  </a:lnTo>
                                  <a:cubicBezTo>
                                    <a:pt x="1270622" y="1450156"/>
                                    <a:pt x="1268987" y="1445599"/>
                                    <a:pt x="1267117" y="1441277"/>
                                  </a:cubicBezTo>
                                  <a:cubicBezTo>
                                    <a:pt x="1261802" y="1423226"/>
                                    <a:pt x="1255434" y="1404475"/>
                                    <a:pt x="1247899" y="1380933"/>
                                  </a:cubicBezTo>
                                  <a:lnTo>
                                    <a:pt x="1243225" y="1369776"/>
                                  </a:lnTo>
                                  <a:lnTo>
                                    <a:pt x="1243985" y="1370302"/>
                                  </a:lnTo>
                                  <a:cubicBezTo>
                                    <a:pt x="1249593" y="1375734"/>
                                    <a:pt x="1255960" y="1381517"/>
                                    <a:pt x="1261860" y="1387476"/>
                                  </a:cubicBezTo>
                                  <a:close/>
                                  <a:moveTo>
                                    <a:pt x="1041341" y="1430762"/>
                                  </a:moveTo>
                                  <a:cubicBezTo>
                                    <a:pt x="1033144" y="1436157"/>
                                    <a:pt x="1023092" y="1437952"/>
                                    <a:pt x="1013535" y="1435727"/>
                                  </a:cubicBezTo>
                                  <a:cubicBezTo>
                                    <a:pt x="1011331" y="1434999"/>
                                    <a:pt x="1009490" y="1433451"/>
                                    <a:pt x="1008394" y="1431404"/>
                                  </a:cubicBezTo>
                                  <a:cubicBezTo>
                                    <a:pt x="1007983" y="1430662"/>
                                    <a:pt x="1007650" y="1429879"/>
                                    <a:pt x="1007401" y="1429068"/>
                                  </a:cubicBezTo>
                                  <a:cubicBezTo>
                                    <a:pt x="1006638" y="1424309"/>
                                    <a:pt x="1007225" y="1419431"/>
                                    <a:pt x="1009095" y="1414990"/>
                                  </a:cubicBezTo>
                                  <a:cubicBezTo>
                                    <a:pt x="1034915" y="1333208"/>
                                    <a:pt x="1097595" y="1268249"/>
                                    <a:pt x="1174529" y="1242254"/>
                                  </a:cubicBezTo>
                                  <a:cubicBezTo>
                                    <a:pt x="1158990" y="1322926"/>
                                    <a:pt x="1114185" y="1386307"/>
                                    <a:pt x="1041341" y="1430762"/>
                                  </a:cubicBezTo>
                                  <a:close/>
                                  <a:moveTo>
                                    <a:pt x="1244452" y="1214098"/>
                                  </a:moveTo>
                                  <a:cubicBezTo>
                                    <a:pt x="1268928" y="1240619"/>
                                    <a:pt x="1283649" y="1270995"/>
                                    <a:pt x="1285694" y="1299560"/>
                                  </a:cubicBezTo>
                                  <a:cubicBezTo>
                                    <a:pt x="1286453" y="1309666"/>
                                    <a:pt x="1284408" y="1313930"/>
                                    <a:pt x="1282598" y="1315683"/>
                                  </a:cubicBezTo>
                                  <a:cubicBezTo>
                                    <a:pt x="1278041" y="1320064"/>
                                    <a:pt x="1267702" y="1316033"/>
                                    <a:pt x="1260049" y="1310426"/>
                                  </a:cubicBezTo>
                                  <a:cubicBezTo>
                                    <a:pt x="1243704" y="1297890"/>
                                    <a:pt x="1230288" y="1281943"/>
                                    <a:pt x="1220735" y="1263693"/>
                                  </a:cubicBezTo>
                                  <a:cubicBezTo>
                                    <a:pt x="1205022" y="1235069"/>
                                    <a:pt x="1195149" y="1200662"/>
                                    <a:pt x="1186562" y="1166080"/>
                                  </a:cubicBezTo>
                                  <a:cubicBezTo>
                                    <a:pt x="1207522" y="1179967"/>
                                    <a:pt x="1226931" y="1196065"/>
                                    <a:pt x="1244452" y="1214098"/>
                                  </a:cubicBezTo>
                                  <a:close/>
                                  <a:moveTo>
                                    <a:pt x="1208001" y="1061808"/>
                                  </a:moveTo>
                                  <a:cubicBezTo>
                                    <a:pt x="1212928" y="1068455"/>
                                    <a:pt x="1218233" y="1074813"/>
                                    <a:pt x="1223890" y="1080852"/>
                                  </a:cubicBezTo>
                                  <a:cubicBezTo>
                                    <a:pt x="1230841" y="1088037"/>
                                    <a:pt x="1238202" y="1094813"/>
                                    <a:pt x="1245620" y="1101531"/>
                                  </a:cubicBezTo>
                                  <a:lnTo>
                                    <a:pt x="1255434" y="1110644"/>
                                  </a:lnTo>
                                  <a:cubicBezTo>
                                    <a:pt x="1285109" y="1138391"/>
                                    <a:pt x="1300064" y="1165263"/>
                                    <a:pt x="1299772" y="1190557"/>
                                  </a:cubicBezTo>
                                  <a:cubicBezTo>
                                    <a:pt x="1299956" y="1193354"/>
                                    <a:pt x="1299412" y="1196151"/>
                                    <a:pt x="1298195" y="1198676"/>
                                  </a:cubicBezTo>
                                  <a:cubicBezTo>
                                    <a:pt x="1297541" y="1199602"/>
                                    <a:pt x="1296518" y="1200198"/>
                                    <a:pt x="1295391" y="1200312"/>
                                  </a:cubicBezTo>
                                  <a:cubicBezTo>
                                    <a:pt x="1288800" y="1200046"/>
                                    <a:pt x="1282505" y="1197507"/>
                                    <a:pt x="1277574" y="1193127"/>
                                  </a:cubicBezTo>
                                  <a:cubicBezTo>
                                    <a:pt x="1255206" y="1175455"/>
                                    <a:pt x="1236647" y="1153438"/>
                                    <a:pt x="1223014" y="1128402"/>
                                  </a:cubicBezTo>
                                  <a:lnTo>
                                    <a:pt x="1222254" y="1126942"/>
                                  </a:lnTo>
                                  <a:cubicBezTo>
                                    <a:pt x="1212908" y="1109417"/>
                                    <a:pt x="1195558" y="1077581"/>
                                    <a:pt x="1197661" y="1052345"/>
                                  </a:cubicBezTo>
                                  <a:cubicBezTo>
                                    <a:pt x="1197690" y="1051878"/>
                                    <a:pt x="1197690" y="1051410"/>
                                    <a:pt x="1197661" y="1050943"/>
                                  </a:cubicBezTo>
                                  <a:cubicBezTo>
                                    <a:pt x="1197661" y="1050534"/>
                                    <a:pt x="1197661" y="1050008"/>
                                    <a:pt x="1197661" y="1049366"/>
                                  </a:cubicBezTo>
                                  <a:cubicBezTo>
                                    <a:pt x="1201458" y="1053280"/>
                                    <a:pt x="1204730" y="1057544"/>
                                    <a:pt x="1208001" y="1061808"/>
                                  </a:cubicBezTo>
                                  <a:close/>
                                  <a:moveTo>
                                    <a:pt x="1033455" y="1018639"/>
                                  </a:moveTo>
                                  <a:cubicBezTo>
                                    <a:pt x="1038478" y="1000706"/>
                                    <a:pt x="1057405" y="987679"/>
                                    <a:pt x="1089768" y="979910"/>
                                  </a:cubicBezTo>
                                  <a:cubicBezTo>
                                    <a:pt x="1124810" y="971459"/>
                                    <a:pt x="1160452" y="965717"/>
                                    <a:pt x="1196376" y="962735"/>
                                  </a:cubicBezTo>
                                  <a:lnTo>
                                    <a:pt x="1196960" y="967350"/>
                                  </a:lnTo>
                                  <a:cubicBezTo>
                                    <a:pt x="1164072" y="1021735"/>
                                    <a:pt x="1093623" y="1043583"/>
                                    <a:pt x="1033455" y="1018639"/>
                                  </a:cubicBezTo>
                                  <a:close/>
                                  <a:moveTo>
                                    <a:pt x="1305146" y="732402"/>
                                  </a:moveTo>
                                  <a:lnTo>
                                    <a:pt x="1312915" y="741924"/>
                                  </a:lnTo>
                                  <a:cubicBezTo>
                                    <a:pt x="1320217" y="751037"/>
                                    <a:pt x="1327753" y="760384"/>
                                    <a:pt x="1334471" y="769496"/>
                                  </a:cubicBezTo>
                                  <a:cubicBezTo>
                                    <a:pt x="1351367" y="792211"/>
                                    <a:pt x="1366521" y="816171"/>
                                    <a:pt x="1379801" y="841172"/>
                                  </a:cubicBezTo>
                                  <a:cubicBezTo>
                                    <a:pt x="1385250" y="850937"/>
                                    <a:pt x="1388649" y="861710"/>
                                    <a:pt x="1389790" y="872834"/>
                                  </a:cubicBezTo>
                                  <a:cubicBezTo>
                                    <a:pt x="1390375" y="881947"/>
                                    <a:pt x="1388447" y="889424"/>
                                    <a:pt x="1385468" y="889949"/>
                                  </a:cubicBezTo>
                                  <a:cubicBezTo>
                                    <a:pt x="1381554" y="890534"/>
                                    <a:pt x="1375128" y="885977"/>
                                    <a:pt x="1370513" y="882589"/>
                                  </a:cubicBezTo>
                                  <a:lnTo>
                                    <a:pt x="1366950" y="880077"/>
                                  </a:lnTo>
                                  <a:cubicBezTo>
                                    <a:pt x="1358508" y="874319"/>
                                    <a:pt x="1350574" y="867850"/>
                                    <a:pt x="1343233" y="860742"/>
                                  </a:cubicBezTo>
                                  <a:cubicBezTo>
                                    <a:pt x="1332021" y="850127"/>
                                    <a:pt x="1322452" y="837900"/>
                                    <a:pt x="1314843" y="824466"/>
                                  </a:cubicBezTo>
                                  <a:cubicBezTo>
                                    <a:pt x="1312374" y="820001"/>
                                    <a:pt x="1310208" y="815376"/>
                                    <a:pt x="1308359" y="810621"/>
                                  </a:cubicBezTo>
                                  <a:cubicBezTo>
                                    <a:pt x="1301699" y="793038"/>
                                    <a:pt x="1297912" y="774497"/>
                                    <a:pt x="1297143" y="755710"/>
                                  </a:cubicBezTo>
                                  <a:cubicBezTo>
                                    <a:pt x="1296589" y="745982"/>
                                    <a:pt x="1296589" y="736230"/>
                                    <a:pt x="1297143" y="726502"/>
                                  </a:cubicBezTo>
                                  <a:cubicBezTo>
                                    <a:pt x="1297143" y="725626"/>
                                    <a:pt x="1297143" y="724575"/>
                                    <a:pt x="1297552" y="723348"/>
                                  </a:cubicBezTo>
                                  <a:cubicBezTo>
                                    <a:pt x="1300181" y="726444"/>
                                    <a:pt x="1302634" y="729423"/>
                                    <a:pt x="1305146" y="732402"/>
                                  </a:cubicBezTo>
                                  <a:close/>
                                  <a:moveTo>
                                    <a:pt x="1358187" y="608970"/>
                                  </a:moveTo>
                                  <a:lnTo>
                                    <a:pt x="1360816" y="611832"/>
                                  </a:lnTo>
                                  <a:cubicBezTo>
                                    <a:pt x="1364146" y="615454"/>
                                    <a:pt x="1367651" y="619076"/>
                                    <a:pt x="1371097" y="622639"/>
                                  </a:cubicBezTo>
                                  <a:cubicBezTo>
                                    <a:pt x="1374544" y="626203"/>
                                    <a:pt x="1379568" y="631285"/>
                                    <a:pt x="1383598" y="635841"/>
                                  </a:cubicBezTo>
                                  <a:lnTo>
                                    <a:pt x="1430740" y="688415"/>
                                  </a:lnTo>
                                  <a:cubicBezTo>
                                    <a:pt x="1462109" y="723465"/>
                                    <a:pt x="1473500" y="750511"/>
                                    <a:pt x="1465789" y="771366"/>
                                  </a:cubicBezTo>
                                  <a:cubicBezTo>
                                    <a:pt x="1464504" y="774754"/>
                                    <a:pt x="1463102" y="776214"/>
                                    <a:pt x="1462343" y="776448"/>
                                  </a:cubicBezTo>
                                  <a:cubicBezTo>
                                    <a:pt x="1461583" y="776681"/>
                                    <a:pt x="1457786" y="775338"/>
                                    <a:pt x="1453171" y="771891"/>
                                  </a:cubicBezTo>
                                  <a:cubicBezTo>
                                    <a:pt x="1427001" y="752205"/>
                                    <a:pt x="1394113" y="725159"/>
                                    <a:pt x="1372032" y="688299"/>
                                  </a:cubicBezTo>
                                  <a:cubicBezTo>
                                    <a:pt x="1371039" y="686605"/>
                                    <a:pt x="1370046" y="684910"/>
                                    <a:pt x="1369111" y="683216"/>
                                  </a:cubicBezTo>
                                  <a:cubicBezTo>
                                    <a:pt x="1355232" y="657770"/>
                                    <a:pt x="1348661" y="628981"/>
                                    <a:pt x="1350126" y="600033"/>
                                  </a:cubicBezTo>
                                  <a:cubicBezTo>
                                    <a:pt x="1352638" y="602778"/>
                                    <a:pt x="1355442" y="605757"/>
                                    <a:pt x="1358187" y="608970"/>
                                  </a:cubicBezTo>
                                  <a:close/>
                                  <a:moveTo>
                                    <a:pt x="974513" y="236862"/>
                                  </a:moveTo>
                                  <a:cubicBezTo>
                                    <a:pt x="958582" y="224925"/>
                                    <a:pt x="945329" y="209781"/>
                                    <a:pt x="935608" y="192408"/>
                                  </a:cubicBezTo>
                                  <a:cubicBezTo>
                                    <a:pt x="927517" y="178270"/>
                                    <a:pt x="922892" y="162414"/>
                                    <a:pt x="922114" y="146143"/>
                                  </a:cubicBezTo>
                                  <a:cubicBezTo>
                                    <a:pt x="935725" y="141353"/>
                                    <a:pt x="955119" y="158702"/>
                                    <a:pt x="968321" y="176168"/>
                                  </a:cubicBezTo>
                                  <a:lnTo>
                                    <a:pt x="1042217" y="274131"/>
                                  </a:lnTo>
                                  <a:cubicBezTo>
                                    <a:pt x="1017567" y="265801"/>
                                    <a:pt x="994628" y="253075"/>
                                    <a:pt x="974513" y="236570"/>
                                  </a:cubicBezTo>
                                  <a:close/>
                                  <a:moveTo>
                                    <a:pt x="841092" y="255672"/>
                                  </a:moveTo>
                                  <a:cubicBezTo>
                                    <a:pt x="817726" y="224712"/>
                                    <a:pt x="805283" y="187150"/>
                                    <a:pt x="797163" y="157943"/>
                                  </a:cubicBezTo>
                                  <a:cubicBezTo>
                                    <a:pt x="795761" y="152802"/>
                                    <a:pt x="795469" y="149706"/>
                                    <a:pt x="796287" y="148596"/>
                                  </a:cubicBezTo>
                                  <a:cubicBezTo>
                                    <a:pt x="797105" y="147486"/>
                                    <a:pt x="797923" y="147486"/>
                                    <a:pt x="801019" y="147428"/>
                                  </a:cubicBezTo>
                                  <a:cubicBezTo>
                                    <a:pt x="820588" y="147428"/>
                                    <a:pt x="839339" y="165887"/>
                                    <a:pt x="858383" y="204149"/>
                                  </a:cubicBezTo>
                                  <a:lnTo>
                                    <a:pt x="887416" y="261981"/>
                                  </a:lnTo>
                                  <a:cubicBezTo>
                                    <a:pt x="889927" y="266946"/>
                                    <a:pt x="892206" y="272029"/>
                                    <a:pt x="894484" y="277169"/>
                                  </a:cubicBezTo>
                                  <a:cubicBezTo>
                                    <a:pt x="896353" y="281317"/>
                                    <a:pt x="898222" y="285523"/>
                                    <a:pt x="900325" y="289670"/>
                                  </a:cubicBezTo>
                                  <a:lnTo>
                                    <a:pt x="901903" y="292883"/>
                                  </a:lnTo>
                                  <a:cubicBezTo>
                                    <a:pt x="903305" y="295921"/>
                                    <a:pt x="904765" y="299017"/>
                                    <a:pt x="906342" y="302054"/>
                                  </a:cubicBezTo>
                                  <a:cubicBezTo>
                                    <a:pt x="880418" y="293363"/>
                                    <a:pt x="857692" y="277106"/>
                                    <a:pt x="841092" y="255380"/>
                                  </a:cubicBezTo>
                                  <a:close/>
                                  <a:moveTo>
                                    <a:pt x="718010" y="271678"/>
                                  </a:moveTo>
                                  <a:cubicBezTo>
                                    <a:pt x="708901" y="263017"/>
                                    <a:pt x="701231" y="252960"/>
                                    <a:pt x="695286" y="241886"/>
                                  </a:cubicBezTo>
                                  <a:cubicBezTo>
                                    <a:pt x="692357" y="236504"/>
                                    <a:pt x="689724" y="230966"/>
                                    <a:pt x="687400" y="225296"/>
                                  </a:cubicBezTo>
                                  <a:cubicBezTo>
                                    <a:pt x="683812" y="216547"/>
                                    <a:pt x="680940" y="207522"/>
                                    <a:pt x="678813" y="198308"/>
                                  </a:cubicBezTo>
                                  <a:lnTo>
                                    <a:pt x="677879" y="194511"/>
                                  </a:lnTo>
                                  <a:cubicBezTo>
                                    <a:pt x="676535" y="189312"/>
                                    <a:pt x="674782" y="182244"/>
                                    <a:pt x="676477" y="179089"/>
                                  </a:cubicBezTo>
                                  <a:cubicBezTo>
                                    <a:pt x="677703" y="176928"/>
                                    <a:pt x="684187" y="177746"/>
                                    <a:pt x="691022" y="180958"/>
                                  </a:cubicBezTo>
                                  <a:cubicBezTo>
                                    <a:pt x="699928" y="185469"/>
                                    <a:pt x="707758" y="191844"/>
                                    <a:pt x="713979" y="199651"/>
                                  </a:cubicBezTo>
                                  <a:cubicBezTo>
                                    <a:pt x="730565" y="219464"/>
                                    <a:pt x="745751" y="240409"/>
                                    <a:pt x="759427" y="262331"/>
                                  </a:cubicBezTo>
                                  <a:cubicBezTo>
                                    <a:pt x="765268" y="271444"/>
                                    <a:pt x="770701" y="281433"/>
                                    <a:pt x="776192" y="291130"/>
                                  </a:cubicBezTo>
                                  <a:lnTo>
                                    <a:pt x="781041" y="299951"/>
                                  </a:lnTo>
                                  <a:cubicBezTo>
                                    <a:pt x="782559" y="302755"/>
                                    <a:pt x="784137" y="305793"/>
                                    <a:pt x="785772" y="308421"/>
                                  </a:cubicBezTo>
                                  <a:lnTo>
                                    <a:pt x="784370" y="308071"/>
                                  </a:lnTo>
                                  <a:cubicBezTo>
                                    <a:pt x="776107" y="305520"/>
                                    <a:pt x="768010" y="302457"/>
                                    <a:pt x="760128" y="298900"/>
                                  </a:cubicBezTo>
                                  <a:cubicBezTo>
                                    <a:pt x="744677" y="292222"/>
                                    <a:pt x="730444" y="283023"/>
                                    <a:pt x="718010" y="271678"/>
                                  </a:cubicBezTo>
                                  <a:close/>
                                  <a:moveTo>
                                    <a:pt x="664560" y="401244"/>
                                  </a:moveTo>
                                  <a:cubicBezTo>
                                    <a:pt x="659185" y="431153"/>
                                    <a:pt x="653227" y="457206"/>
                                    <a:pt x="635352" y="472394"/>
                                  </a:cubicBezTo>
                                  <a:cubicBezTo>
                                    <a:pt x="630852" y="476612"/>
                                    <a:pt x="624868" y="478880"/>
                                    <a:pt x="618703" y="478703"/>
                                  </a:cubicBezTo>
                                  <a:cubicBezTo>
                                    <a:pt x="611920" y="477220"/>
                                    <a:pt x="606229" y="472633"/>
                                    <a:pt x="603340" y="466319"/>
                                  </a:cubicBezTo>
                                  <a:cubicBezTo>
                                    <a:pt x="601018" y="462182"/>
                                    <a:pt x="599585" y="457606"/>
                                    <a:pt x="599134" y="452883"/>
                                  </a:cubicBezTo>
                                  <a:cubicBezTo>
                                    <a:pt x="597907" y="439506"/>
                                    <a:pt x="603399" y="426246"/>
                                    <a:pt x="608189" y="414563"/>
                                  </a:cubicBezTo>
                                  <a:cubicBezTo>
                                    <a:pt x="623260" y="377644"/>
                                    <a:pt x="643238" y="339791"/>
                                    <a:pt x="676477" y="334183"/>
                                  </a:cubicBezTo>
                                  <a:close/>
                                  <a:moveTo>
                                    <a:pt x="773622" y="513519"/>
                                  </a:moveTo>
                                  <a:cubicBezTo>
                                    <a:pt x="771095" y="512254"/>
                                    <a:pt x="769046" y="510204"/>
                                    <a:pt x="767780" y="507677"/>
                                  </a:cubicBezTo>
                                  <a:cubicBezTo>
                                    <a:pt x="765664" y="503502"/>
                                    <a:pt x="764187" y="499032"/>
                                    <a:pt x="763399" y="494417"/>
                                  </a:cubicBezTo>
                                  <a:cubicBezTo>
                                    <a:pt x="751307" y="434424"/>
                                    <a:pt x="766028" y="371160"/>
                                    <a:pt x="801661" y="327290"/>
                                  </a:cubicBezTo>
                                  <a:cubicBezTo>
                                    <a:pt x="803701" y="328213"/>
                                    <a:pt x="806067" y="328060"/>
                                    <a:pt x="807970" y="326881"/>
                                  </a:cubicBezTo>
                                  <a:lnTo>
                                    <a:pt x="809723" y="327290"/>
                                  </a:lnTo>
                                  <a:cubicBezTo>
                                    <a:pt x="826196" y="385705"/>
                                    <a:pt x="820354" y="449320"/>
                                    <a:pt x="793834" y="499032"/>
                                  </a:cubicBezTo>
                                  <a:cubicBezTo>
                                    <a:pt x="793249" y="500142"/>
                                    <a:pt x="792373" y="501427"/>
                                    <a:pt x="791555" y="502654"/>
                                  </a:cubicBezTo>
                                  <a:cubicBezTo>
                                    <a:pt x="786701" y="506035"/>
                                    <a:pt x="782129" y="509806"/>
                                    <a:pt x="777886" y="513928"/>
                                  </a:cubicBezTo>
                                  <a:cubicBezTo>
                                    <a:pt x="776493" y="514187"/>
                                    <a:pt x="775054" y="514046"/>
                                    <a:pt x="773739" y="513519"/>
                                  </a:cubicBezTo>
                                  <a:close/>
                                  <a:moveTo>
                                    <a:pt x="1025510" y="318002"/>
                                  </a:moveTo>
                                  <a:cubicBezTo>
                                    <a:pt x="1027613" y="315022"/>
                                    <a:pt x="1029833" y="312160"/>
                                    <a:pt x="1031994" y="309415"/>
                                  </a:cubicBezTo>
                                  <a:lnTo>
                                    <a:pt x="1039063" y="308772"/>
                                  </a:lnTo>
                                  <a:cubicBezTo>
                                    <a:pt x="1034623" y="311810"/>
                                    <a:pt x="1030183" y="314906"/>
                                    <a:pt x="1025627" y="318002"/>
                                  </a:cubicBezTo>
                                  <a:close/>
                                  <a:moveTo>
                                    <a:pt x="1346796" y="405625"/>
                                  </a:moveTo>
                                  <a:cubicBezTo>
                                    <a:pt x="1319458" y="406618"/>
                                    <a:pt x="1291243" y="407670"/>
                                    <a:pt x="1270856" y="396863"/>
                                  </a:cubicBezTo>
                                  <a:cubicBezTo>
                                    <a:pt x="1245328" y="383310"/>
                                    <a:pt x="1219333" y="368005"/>
                                    <a:pt x="1205664" y="343179"/>
                                  </a:cubicBezTo>
                                  <a:cubicBezTo>
                                    <a:pt x="1204963" y="341894"/>
                                    <a:pt x="1204262" y="340492"/>
                                    <a:pt x="1203620" y="339148"/>
                                  </a:cubicBezTo>
                                  <a:cubicBezTo>
                                    <a:pt x="1196843" y="325070"/>
                                    <a:pt x="1196551" y="305734"/>
                                    <a:pt x="1206891" y="299484"/>
                                  </a:cubicBezTo>
                                  <a:cubicBezTo>
                                    <a:pt x="1215420" y="294343"/>
                                    <a:pt x="1228388" y="298958"/>
                                    <a:pt x="1239954" y="303690"/>
                                  </a:cubicBezTo>
                                  <a:cubicBezTo>
                                    <a:pt x="1303627" y="329860"/>
                                    <a:pt x="1368176" y="359535"/>
                                    <a:pt x="1409710" y="409305"/>
                                  </a:cubicBezTo>
                                  <a:cubicBezTo>
                                    <a:pt x="1391075" y="403873"/>
                                    <a:pt x="1368761" y="404515"/>
                                    <a:pt x="1346913" y="405508"/>
                                  </a:cubicBezTo>
                                  <a:close/>
                                  <a:moveTo>
                                    <a:pt x="1309410" y="586188"/>
                                  </a:moveTo>
                                  <a:cubicBezTo>
                                    <a:pt x="1290834" y="587765"/>
                                    <a:pt x="1271323" y="580346"/>
                                    <a:pt x="1256427" y="574038"/>
                                  </a:cubicBezTo>
                                  <a:cubicBezTo>
                                    <a:pt x="1230840" y="562867"/>
                                    <a:pt x="1206663" y="548710"/>
                                    <a:pt x="1184401" y="531861"/>
                                  </a:cubicBezTo>
                                  <a:cubicBezTo>
                                    <a:pt x="1173694" y="524564"/>
                                    <a:pt x="1164607" y="515138"/>
                                    <a:pt x="1157705" y="504172"/>
                                  </a:cubicBezTo>
                                  <a:cubicBezTo>
                                    <a:pt x="1156452" y="501891"/>
                                    <a:pt x="1155397" y="499507"/>
                                    <a:pt x="1154550" y="497046"/>
                                  </a:cubicBezTo>
                                  <a:cubicBezTo>
                                    <a:pt x="1151882" y="489206"/>
                                    <a:pt x="1152536" y="480616"/>
                                    <a:pt x="1156361" y="473270"/>
                                  </a:cubicBezTo>
                                  <a:cubicBezTo>
                                    <a:pt x="1158072" y="469869"/>
                                    <a:pt x="1161228" y="467421"/>
                                    <a:pt x="1164948" y="466611"/>
                                  </a:cubicBezTo>
                                  <a:cubicBezTo>
                                    <a:pt x="1172105" y="466370"/>
                                    <a:pt x="1179175" y="468239"/>
                                    <a:pt x="1185277" y="471985"/>
                                  </a:cubicBezTo>
                                  <a:cubicBezTo>
                                    <a:pt x="1240938" y="498309"/>
                                    <a:pt x="1294116" y="529591"/>
                                    <a:pt x="1344168" y="565450"/>
                                  </a:cubicBezTo>
                                  <a:cubicBezTo>
                                    <a:pt x="1336719" y="577680"/>
                                    <a:pt x="1323710" y="585441"/>
                                    <a:pt x="1309410" y="586188"/>
                                  </a:cubicBezTo>
                                  <a:close/>
                                  <a:moveTo>
                                    <a:pt x="1103554" y="678076"/>
                                  </a:moveTo>
                                  <a:cubicBezTo>
                                    <a:pt x="1093448" y="671533"/>
                                    <a:pt x="1088190" y="665458"/>
                                    <a:pt x="1087781" y="659441"/>
                                  </a:cubicBezTo>
                                  <a:cubicBezTo>
                                    <a:pt x="1086847" y="646590"/>
                                    <a:pt x="1108402" y="643026"/>
                                    <a:pt x="1110855" y="642618"/>
                                  </a:cubicBezTo>
                                  <a:cubicBezTo>
                                    <a:pt x="1170907" y="633738"/>
                                    <a:pt x="1237267" y="652139"/>
                                    <a:pt x="1289199" y="691920"/>
                                  </a:cubicBezTo>
                                  <a:lnTo>
                                    <a:pt x="1289199" y="694724"/>
                                  </a:lnTo>
                                  <a:cubicBezTo>
                                    <a:pt x="1286919" y="696222"/>
                                    <a:pt x="1285748" y="698931"/>
                                    <a:pt x="1286219" y="701617"/>
                                  </a:cubicBezTo>
                                  <a:cubicBezTo>
                                    <a:pt x="1228271" y="722472"/>
                                    <a:pt x="1159048" y="713768"/>
                                    <a:pt x="1103554" y="678076"/>
                                  </a:cubicBezTo>
                                  <a:close/>
                                  <a:moveTo>
                                    <a:pt x="1123941" y="871841"/>
                                  </a:moveTo>
                                  <a:cubicBezTo>
                                    <a:pt x="1110330" y="872425"/>
                                    <a:pt x="1094733" y="873009"/>
                                    <a:pt x="1081998" y="866642"/>
                                  </a:cubicBezTo>
                                  <a:cubicBezTo>
                                    <a:pt x="1075398" y="863257"/>
                                    <a:pt x="1069950" y="857992"/>
                                    <a:pt x="1066343" y="851512"/>
                                  </a:cubicBezTo>
                                  <a:cubicBezTo>
                                    <a:pt x="1063381" y="846630"/>
                                    <a:pt x="1062340" y="840821"/>
                                    <a:pt x="1063422" y="835214"/>
                                  </a:cubicBezTo>
                                  <a:cubicBezTo>
                                    <a:pt x="1065431" y="828374"/>
                                    <a:pt x="1070104" y="822628"/>
                                    <a:pt x="1076390" y="819267"/>
                                  </a:cubicBezTo>
                                  <a:cubicBezTo>
                                    <a:pt x="1098647" y="806006"/>
                                    <a:pt x="1126978" y="809745"/>
                                    <a:pt x="1158990" y="815586"/>
                                  </a:cubicBezTo>
                                  <a:lnTo>
                                    <a:pt x="1231542" y="828730"/>
                                  </a:lnTo>
                                  <a:cubicBezTo>
                                    <a:pt x="1213433" y="863195"/>
                                    <a:pt x="1167227" y="869796"/>
                                    <a:pt x="1123941" y="871841"/>
                                  </a:cubicBezTo>
                                  <a:close/>
                                  <a:moveTo>
                                    <a:pt x="1301700" y="923130"/>
                                  </a:moveTo>
                                  <a:cubicBezTo>
                                    <a:pt x="1317180" y="942407"/>
                                    <a:pt x="1336398" y="969862"/>
                                    <a:pt x="1333302" y="993228"/>
                                  </a:cubicBezTo>
                                  <a:cubicBezTo>
                                    <a:pt x="1289432" y="969453"/>
                                    <a:pt x="1250060" y="926985"/>
                                    <a:pt x="1242700" y="875754"/>
                                  </a:cubicBezTo>
                                  <a:cubicBezTo>
                                    <a:pt x="1244686" y="869913"/>
                                    <a:pt x="1246672" y="863604"/>
                                    <a:pt x="1248541" y="857412"/>
                                  </a:cubicBezTo>
                                  <a:close/>
                                  <a:moveTo>
                                    <a:pt x="1500780" y="583442"/>
                                  </a:moveTo>
                                  <a:cubicBezTo>
                                    <a:pt x="1513456" y="604647"/>
                                    <a:pt x="1523621" y="632161"/>
                                    <a:pt x="1512814" y="645013"/>
                                  </a:cubicBezTo>
                                  <a:cubicBezTo>
                                    <a:pt x="1480627" y="631577"/>
                                    <a:pt x="1453580" y="597462"/>
                                    <a:pt x="1441605" y="554819"/>
                                  </a:cubicBezTo>
                                  <a:cubicBezTo>
                                    <a:pt x="1432606" y="526525"/>
                                    <a:pt x="1428748" y="496849"/>
                                    <a:pt x="1430214" y="467195"/>
                                  </a:cubicBezTo>
                                  <a:close/>
                                  <a:moveTo>
                                    <a:pt x="1428987" y="438338"/>
                                  </a:moveTo>
                                  <a:cubicBezTo>
                                    <a:pt x="1427363" y="436989"/>
                                    <a:pt x="1425214" y="436452"/>
                                    <a:pt x="1423146" y="436878"/>
                                  </a:cubicBezTo>
                                  <a:cubicBezTo>
                                    <a:pt x="1422920" y="436972"/>
                                    <a:pt x="1422704" y="437089"/>
                                    <a:pt x="1422503" y="437228"/>
                                  </a:cubicBezTo>
                                  <a:cubicBezTo>
                                    <a:pt x="1423146" y="436001"/>
                                    <a:pt x="1423730" y="434775"/>
                                    <a:pt x="1424372" y="433606"/>
                                  </a:cubicBezTo>
                                  <a:cubicBezTo>
                                    <a:pt x="1426061" y="435030"/>
                                    <a:pt x="1427607" y="436614"/>
                                    <a:pt x="1428987" y="438338"/>
                                  </a:cubicBezTo>
                                  <a:close/>
                                  <a:moveTo>
                                    <a:pt x="1245562" y="290020"/>
                                  </a:moveTo>
                                  <a:cubicBezTo>
                                    <a:pt x="1241298" y="288268"/>
                                    <a:pt x="1236858" y="286632"/>
                                    <a:pt x="1232360" y="285289"/>
                                  </a:cubicBezTo>
                                  <a:cubicBezTo>
                                    <a:pt x="1336983" y="268991"/>
                                    <a:pt x="1439736" y="246326"/>
                                    <a:pt x="1531565" y="215716"/>
                                  </a:cubicBezTo>
                                  <a:cubicBezTo>
                                    <a:pt x="1491926" y="275984"/>
                                    <a:pt x="1455633" y="338388"/>
                                    <a:pt x="1422854" y="402646"/>
                                  </a:cubicBezTo>
                                  <a:cubicBezTo>
                                    <a:pt x="1379392" y="348670"/>
                                    <a:pt x="1312098" y="317301"/>
                                    <a:pt x="1245562" y="290020"/>
                                  </a:cubicBezTo>
                                  <a:close/>
                                  <a:moveTo>
                                    <a:pt x="1517312" y="203332"/>
                                  </a:moveTo>
                                  <a:cubicBezTo>
                                    <a:pt x="1391017" y="244223"/>
                                    <a:pt x="1243050" y="271211"/>
                                    <a:pt x="1097653" y="287742"/>
                                  </a:cubicBezTo>
                                  <a:cubicBezTo>
                                    <a:pt x="1143627" y="258534"/>
                                    <a:pt x="1191586" y="232539"/>
                                    <a:pt x="1243693" y="216183"/>
                                  </a:cubicBezTo>
                                  <a:cubicBezTo>
                                    <a:pt x="1331375" y="188377"/>
                                    <a:pt x="1424840" y="189954"/>
                                    <a:pt x="1517312" y="203332"/>
                                  </a:cubicBezTo>
                                  <a:close/>
                                  <a:moveTo>
                                    <a:pt x="1174120" y="228100"/>
                                  </a:moveTo>
                                  <a:cubicBezTo>
                                    <a:pt x="1137301" y="246042"/>
                                    <a:pt x="1101794" y="266558"/>
                                    <a:pt x="1067861" y="289495"/>
                                  </a:cubicBezTo>
                                  <a:cubicBezTo>
                                    <a:pt x="1068764" y="287529"/>
                                    <a:pt x="1068764" y="285268"/>
                                    <a:pt x="1067861" y="283303"/>
                                  </a:cubicBezTo>
                                  <a:cubicBezTo>
                                    <a:pt x="1067687" y="282997"/>
                                    <a:pt x="1067492" y="282705"/>
                                    <a:pt x="1067277" y="282427"/>
                                  </a:cubicBezTo>
                                  <a:lnTo>
                                    <a:pt x="1062487" y="276059"/>
                                  </a:lnTo>
                                  <a:cubicBezTo>
                                    <a:pt x="1092976" y="247558"/>
                                    <a:pt x="1132459" y="230596"/>
                                    <a:pt x="1174120" y="228100"/>
                                  </a:cubicBezTo>
                                  <a:close/>
                                  <a:moveTo>
                                    <a:pt x="1047767" y="290546"/>
                                  </a:moveTo>
                                  <a:lnTo>
                                    <a:pt x="1054075" y="292416"/>
                                  </a:lnTo>
                                  <a:lnTo>
                                    <a:pt x="1045430" y="293233"/>
                                  </a:lnTo>
                                  <a:close/>
                                  <a:moveTo>
                                    <a:pt x="996069" y="338330"/>
                                  </a:moveTo>
                                  <a:cubicBezTo>
                                    <a:pt x="936835" y="379221"/>
                                    <a:pt x="874798" y="423267"/>
                                    <a:pt x="819829" y="475899"/>
                                  </a:cubicBezTo>
                                  <a:cubicBezTo>
                                    <a:pt x="836937" y="426107"/>
                                    <a:pt x="838243" y="372245"/>
                                    <a:pt x="823567" y="321682"/>
                                  </a:cubicBezTo>
                                  <a:cubicBezTo>
                                    <a:pt x="851840" y="320806"/>
                                    <a:pt x="881107" y="319579"/>
                                    <a:pt x="911191" y="317943"/>
                                  </a:cubicBezTo>
                                  <a:cubicBezTo>
                                    <a:pt x="913352" y="317943"/>
                                    <a:pt x="915981" y="318644"/>
                                    <a:pt x="917324" y="318995"/>
                                  </a:cubicBezTo>
                                  <a:cubicBezTo>
                                    <a:pt x="919944" y="321001"/>
                                    <a:pt x="923584" y="321001"/>
                                    <a:pt x="926203" y="318995"/>
                                  </a:cubicBezTo>
                                  <a:cubicBezTo>
                                    <a:pt x="926671" y="318586"/>
                                    <a:pt x="926671" y="317885"/>
                                    <a:pt x="927080" y="317417"/>
                                  </a:cubicBezTo>
                                  <a:cubicBezTo>
                                    <a:pt x="955178" y="315782"/>
                                    <a:pt x="984035" y="313679"/>
                                    <a:pt x="1013184" y="311284"/>
                                  </a:cubicBezTo>
                                  <a:cubicBezTo>
                                    <a:pt x="1007226" y="319520"/>
                                    <a:pt x="1001560" y="328575"/>
                                    <a:pt x="996069" y="338330"/>
                                  </a:cubicBezTo>
                                  <a:close/>
                                  <a:moveTo>
                                    <a:pt x="594987" y="258476"/>
                                  </a:moveTo>
                                  <a:cubicBezTo>
                                    <a:pt x="583913" y="237929"/>
                                    <a:pt x="576744" y="215509"/>
                                    <a:pt x="573840" y="192349"/>
                                  </a:cubicBezTo>
                                  <a:cubicBezTo>
                                    <a:pt x="593760" y="197665"/>
                                    <a:pt x="609883" y="222550"/>
                                    <a:pt x="620573" y="241828"/>
                                  </a:cubicBezTo>
                                  <a:lnTo>
                                    <a:pt x="658017" y="308363"/>
                                  </a:lnTo>
                                  <a:lnTo>
                                    <a:pt x="641135" y="307896"/>
                                  </a:lnTo>
                                  <a:cubicBezTo>
                                    <a:pt x="621578" y="295884"/>
                                    <a:pt x="605633" y="278809"/>
                                    <a:pt x="594987" y="258476"/>
                                  </a:cubicBezTo>
                                  <a:close/>
                                  <a:moveTo>
                                    <a:pt x="505319" y="409305"/>
                                  </a:moveTo>
                                  <a:cubicBezTo>
                                    <a:pt x="488845" y="434599"/>
                                    <a:pt x="472431" y="446983"/>
                                    <a:pt x="456483" y="446166"/>
                                  </a:cubicBezTo>
                                  <a:cubicBezTo>
                                    <a:pt x="455081" y="385822"/>
                                    <a:pt x="495388" y="331612"/>
                                    <a:pt x="550766" y="319988"/>
                                  </a:cubicBezTo>
                                  <a:lnTo>
                                    <a:pt x="553628" y="321565"/>
                                  </a:lnTo>
                                  <a:cubicBezTo>
                                    <a:pt x="539726" y="352027"/>
                                    <a:pt x="523579" y="381413"/>
                                    <a:pt x="505319" y="409481"/>
                                  </a:cubicBezTo>
                                  <a:close/>
                                  <a:moveTo>
                                    <a:pt x="347187" y="407845"/>
                                  </a:moveTo>
                                  <a:cubicBezTo>
                                    <a:pt x="337958" y="411584"/>
                                    <a:pt x="320667" y="414972"/>
                                    <a:pt x="314182" y="404106"/>
                                  </a:cubicBezTo>
                                  <a:cubicBezTo>
                                    <a:pt x="314064" y="403964"/>
                                    <a:pt x="313966" y="403807"/>
                                    <a:pt x="313890" y="403639"/>
                                  </a:cubicBezTo>
                                  <a:cubicBezTo>
                                    <a:pt x="309568" y="395811"/>
                                    <a:pt x="313890" y="385180"/>
                                    <a:pt x="317863" y="377527"/>
                                  </a:cubicBezTo>
                                  <a:cubicBezTo>
                                    <a:pt x="342060" y="334001"/>
                                    <a:pt x="386696" y="305733"/>
                                    <a:pt x="436388" y="302463"/>
                                  </a:cubicBezTo>
                                  <a:lnTo>
                                    <a:pt x="438900" y="307954"/>
                                  </a:lnTo>
                                  <a:cubicBezTo>
                                    <a:pt x="424266" y="353019"/>
                                    <a:pt x="390809" y="389523"/>
                                    <a:pt x="347187" y="408020"/>
                                  </a:cubicBezTo>
                                  <a:close/>
                                  <a:moveTo>
                                    <a:pt x="396841" y="158293"/>
                                  </a:moveTo>
                                  <a:cubicBezTo>
                                    <a:pt x="417754" y="166004"/>
                                    <a:pt x="435337" y="187501"/>
                                    <a:pt x="449006" y="222550"/>
                                  </a:cubicBezTo>
                                  <a:lnTo>
                                    <a:pt x="453387" y="234234"/>
                                  </a:lnTo>
                                  <a:cubicBezTo>
                                    <a:pt x="456658" y="242937"/>
                                    <a:pt x="459930" y="251758"/>
                                    <a:pt x="463785" y="259995"/>
                                  </a:cubicBezTo>
                                  <a:cubicBezTo>
                                    <a:pt x="465245" y="263325"/>
                                    <a:pt x="466939" y="266537"/>
                                    <a:pt x="468634" y="269692"/>
                                  </a:cubicBezTo>
                                  <a:cubicBezTo>
                                    <a:pt x="470328" y="272846"/>
                                    <a:pt x="472664" y="276702"/>
                                    <a:pt x="474475" y="280090"/>
                                  </a:cubicBezTo>
                                  <a:cubicBezTo>
                                    <a:pt x="476286" y="283478"/>
                                    <a:pt x="479148" y="287976"/>
                                    <a:pt x="481368" y="292065"/>
                                  </a:cubicBezTo>
                                  <a:lnTo>
                                    <a:pt x="480200" y="291715"/>
                                  </a:lnTo>
                                  <a:lnTo>
                                    <a:pt x="480200" y="291715"/>
                                  </a:lnTo>
                                  <a:cubicBezTo>
                                    <a:pt x="458703" y="285581"/>
                                    <a:pt x="437498" y="260229"/>
                                    <a:pt x="426107" y="246618"/>
                                  </a:cubicBezTo>
                                  <a:cubicBezTo>
                                    <a:pt x="409011" y="226101"/>
                                    <a:pt x="396289" y="202306"/>
                                    <a:pt x="388721" y="176694"/>
                                  </a:cubicBezTo>
                                  <a:cubicBezTo>
                                    <a:pt x="385975" y="167348"/>
                                    <a:pt x="386676" y="158235"/>
                                    <a:pt x="390123" y="157183"/>
                                  </a:cubicBezTo>
                                  <a:cubicBezTo>
                                    <a:pt x="392401" y="156976"/>
                                    <a:pt x="394690" y="157421"/>
                                    <a:pt x="396724" y="15846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583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931" name="任意多边形: 形状 67"/>
                          <wps:cNvSpPr/>
                          <wps:spPr>
                            <a:xfrm>
                              <a:off x="6727136" y="223345"/>
                              <a:ext cx="1417914" cy="2036782"/>
                            </a:xfrm>
                            <a:custGeom>
                              <a:avLst/>
                              <a:gdLst>
                                <a:gd name="connsiteX0" fmla="*/ 1503376 w 1552778"/>
                                <a:gd name="connsiteY0" fmla="*/ 1043560 h 2230563"/>
                                <a:gd name="connsiteX1" fmla="*/ 1053167 w 1552778"/>
                                <a:gd name="connsiteY1" fmla="*/ 49735 h 2230563"/>
                                <a:gd name="connsiteX2" fmla="*/ 59341 w 1552778"/>
                                <a:gd name="connsiteY2" fmla="*/ 499477 h 2230563"/>
                                <a:gd name="connsiteX3" fmla="*/ 408550 w 1552778"/>
                                <a:gd name="connsiteY3" fmla="*/ 1446629 h 2230563"/>
                                <a:gd name="connsiteX4" fmla="*/ 281495 w 1552778"/>
                                <a:gd name="connsiteY4" fmla="*/ 1783979 h 2230563"/>
                                <a:gd name="connsiteX5" fmla="*/ 78267 w 1552778"/>
                                <a:gd name="connsiteY5" fmla="*/ 1707396 h 2230563"/>
                                <a:gd name="connsiteX6" fmla="*/ 107 w 1552778"/>
                                <a:gd name="connsiteY6" fmla="*/ 1914947 h 2230563"/>
                                <a:gd name="connsiteX7" fmla="*/ 203627 w 1552778"/>
                                <a:gd name="connsiteY7" fmla="*/ 1991530 h 2230563"/>
                                <a:gd name="connsiteX8" fmla="*/ 142992 w 1552778"/>
                                <a:gd name="connsiteY8" fmla="*/ 2152524 h 2230563"/>
                                <a:gd name="connsiteX9" fmla="*/ 350601 w 1552778"/>
                                <a:gd name="connsiteY9" fmla="*/ 2230742 h 2230563"/>
                                <a:gd name="connsiteX10" fmla="*/ 411237 w 1552778"/>
                                <a:gd name="connsiteY10" fmla="*/ 2069749 h 2230563"/>
                                <a:gd name="connsiteX11" fmla="*/ 623052 w 1552778"/>
                                <a:gd name="connsiteY11" fmla="*/ 2149544 h 2230563"/>
                                <a:gd name="connsiteX12" fmla="*/ 701212 w 1552778"/>
                                <a:gd name="connsiteY12" fmla="*/ 1941994 h 2230563"/>
                                <a:gd name="connsiteX13" fmla="*/ 489397 w 1552778"/>
                                <a:gd name="connsiteY13" fmla="*/ 1862198 h 2230563"/>
                                <a:gd name="connsiteX14" fmla="*/ 616451 w 1552778"/>
                                <a:gd name="connsiteY14" fmla="*/ 1524847 h 2230563"/>
                                <a:gd name="connsiteX15" fmla="*/ 1503376 w 1552778"/>
                                <a:gd name="connsiteY15" fmla="*/ 1043560 h 2230563"/>
                                <a:gd name="connsiteX16" fmla="*/ 294172 w 1552778"/>
                                <a:gd name="connsiteY16" fmla="*/ 587918 h 2230563"/>
                                <a:gd name="connsiteX17" fmla="*/ 964667 w 1552778"/>
                                <a:gd name="connsiteY17" fmla="*/ 284682 h 2230563"/>
                                <a:gd name="connsiteX18" fmla="*/ 1268429 w 1552778"/>
                                <a:gd name="connsiteY18" fmla="*/ 955002 h 2230563"/>
                                <a:gd name="connsiteX19" fmla="*/ 597992 w 1552778"/>
                                <a:gd name="connsiteY19" fmla="*/ 1258355 h 2230563"/>
                                <a:gd name="connsiteX20" fmla="*/ 294347 w 1552778"/>
                                <a:gd name="connsiteY20" fmla="*/ 588035 h 22305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52778" h="2230563">
                                  <a:moveTo>
                                    <a:pt x="1503376" y="1043560"/>
                                  </a:moveTo>
                                  <a:cubicBezTo>
                                    <a:pt x="1653271" y="645574"/>
                                    <a:pt x="1451270" y="199629"/>
                                    <a:pt x="1053167" y="49735"/>
                                  </a:cubicBezTo>
                                  <a:cubicBezTo>
                                    <a:pt x="655064" y="-100160"/>
                                    <a:pt x="209469" y="101491"/>
                                    <a:pt x="59341" y="499477"/>
                                  </a:cubicBezTo>
                                  <a:cubicBezTo>
                                    <a:pt x="-77293" y="862238"/>
                                    <a:pt x="78443" y="1264722"/>
                                    <a:pt x="408550" y="1446629"/>
                                  </a:cubicBezTo>
                                  <a:lnTo>
                                    <a:pt x="281495" y="1783979"/>
                                  </a:lnTo>
                                  <a:lnTo>
                                    <a:pt x="78267" y="1707396"/>
                                  </a:lnTo>
                                  <a:lnTo>
                                    <a:pt x="107" y="1914947"/>
                                  </a:lnTo>
                                  <a:lnTo>
                                    <a:pt x="203627" y="1991530"/>
                                  </a:lnTo>
                                  <a:lnTo>
                                    <a:pt x="142992" y="2152524"/>
                                  </a:lnTo>
                                  <a:lnTo>
                                    <a:pt x="350601" y="2230742"/>
                                  </a:lnTo>
                                  <a:lnTo>
                                    <a:pt x="411237" y="2069749"/>
                                  </a:lnTo>
                                  <a:lnTo>
                                    <a:pt x="623052" y="2149544"/>
                                  </a:lnTo>
                                  <a:lnTo>
                                    <a:pt x="701212" y="1941994"/>
                                  </a:lnTo>
                                  <a:lnTo>
                                    <a:pt x="489397" y="1862198"/>
                                  </a:lnTo>
                                  <a:lnTo>
                                    <a:pt x="616451" y="1524847"/>
                                  </a:lnTo>
                                  <a:cubicBezTo>
                                    <a:pt x="984295" y="1605928"/>
                                    <a:pt x="1366742" y="1406322"/>
                                    <a:pt x="1503376" y="1043560"/>
                                  </a:cubicBezTo>
                                  <a:close/>
                                  <a:moveTo>
                                    <a:pt x="294172" y="587918"/>
                                  </a:moveTo>
                                  <a:cubicBezTo>
                                    <a:pt x="395801" y="319230"/>
                                    <a:pt x="695788" y="183559"/>
                                    <a:pt x="964667" y="284682"/>
                                  </a:cubicBezTo>
                                  <a:cubicBezTo>
                                    <a:pt x="1233397" y="386177"/>
                                    <a:pt x="1369278" y="686029"/>
                                    <a:pt x="1268429" y="955002"/>
                                  </a:cubicBezTo>
                                  <a:cubicBezTo>
                                    <a:pt x="1166846" y="1223705"/>
                                    <a:pt x="866887" y="1359428"/>
                                    <a:pt x="597992" y="1258355"/>
                                  </a:cubicBezTo>
                                  <a:cubicBezTo>
                                    <a:pt x="329308" y="1156814"/>
                                    <a:pt x="193485" y="856975"/>
                                    <a:pt x="294347" y="5880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51A2E"/>
                            </a:solidFill>
                            <a:ln w="583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图形 60" o:spid="_x0000_s1026" o:spt="203" style="position:absolute;left:0pt;margin-left:-192.85pt;margin-top:-222.8pt;height:1126.05pt;width:887.2pt;z-index:-251657216;mso-width-relative:page;mso-height-relative:page;" coordorigin="3429389,90224" coordsize="5332655,6767536" o:gfxdata="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">
                <o:lock v:ext="edit" aspectratio="f"/>
                <v:shape id="任意多边形: 形状 62" o:spid="_x0000_s1026" o:spt="100" style="position:absolute;left:4043678;top:990218;height:5068215;width:3588963;v-text-anchor:middle;" fillcolor="#AB0706" filled="t" stroked="f" coordsize="3576674,5017322" o:gfxdata="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Yz+4&#10;wAAAAN0AAAAPAAAAAAAAAAEAIAAAACIAAABkcnMvZG93bnJldi54bWxQSwECFAAUAAAACACHTuJA&#10;My8FnjsAAAA5AAAAEAAAAAAAAAABACAAAAAPAQAAZHJzL3NoYXBleG1sLnhtbFBLBQYAAAAABgAG&#10;AFsBAAC5AwAAAAA=&#10;" path="m0,0l3576675,0,3576675,5017322,0,5017322xe">
                  <v:path o:connectlocs="0,0;3588964,0;3588964,5068215;0,5068215" o:connectangles="0,0,0,0"/>
                  <v:fill on="t" focussize="0,0"/>
                  <v:stroke on="f" weight="0.459212598425197pt" joinstyle="miter"/>
                  <v:imagedata o:title=""/>
                  <o:lock v:ext="edit" aspectratio="f"/>
                </v:shape>
                <v:group id="图形 60" o:spid="_x0000_s1026" o:spt="203" style="position:absolute;left:3429389;top:90224;height:6767536;width:5332655;" coordorigin="3429389,90224" coordsize="5332655,6767536" o:gfxdata="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Ho9w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: 形状 64" o:spid="_x0000_s1026" o:spt="100" style="position:absolute;left:3429389;top:2264660;height:1754099;width:1886130;v-text-anchor:middle;" fillcolor="#FE4489" filled="t" stroked="f" coordsize="1886130,1754099" o:gfxdata="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k/0SugAAAN0A&#10;AAAPAAAAAAAAAAEAIAAAACIAAABkcnMvZG93bnJldi54bWxQSwECFAAUAAAACACHTuJAMy8FnjsA&#10;AAA5AAAAEAAAAAAAAAABACAAAAAJAQAAZHJzL3NoYXBleG1sLnhtbFBLBQYAAAAABgAGAFsBAACz&#10;AwAAAAA=&#10;" path="m1236059,1229c1364048,7070,1487246,34934,1595666,91364c1790541,192540,1945050,416914,1864378,638310c1818405,763787,1701574,814842,1596016,880560c1462069,963744,1327713,1063751,1301426,1230119c1212050,1792545,150112,2112196,8278,1077012c-32613,776112,81356,492504,319050,303939c551486,119345,909808,-13025,1236059,1229xe">
                    <v:path o:connectlocs="1236059,1229;1595666,91364;1864378,638310;1596016,880560;1301426,1230119;8278,1077012;319050,303939;1236059,1229" o:connectangles="0,0,0,0,0,0,0,0"/>
                    <v:fill on="t" opacity="20316f" focussize="0,0"/>
                    <v:stroke on="f" weight="0.459212598425197pt" joinstyle="miter"/>
                    <v:imagedata o:title=""/>
                    <o:lock v:ext="edit" aspectratio="f"/>
                  </v:shape>
                  <v:shape id="任意多边形: 形状 65" o:spid="_x0000_s1026" o:spt="100" style="position:absolute;left:6875826;top:5103661;height:1754099;width:1886218;v-text-anchor:middle;" fillcolor="#FE4489" filled="t" stroked="f" coordsize="1886218,1754099" o:gfxdata="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hyQN&#10;wAAAAN0AAAAPAAAAAAAAAAEAIAAAACIAAABkcnMvZG93bnJldi54bWxQSwECFAAUAAAACACHTuJA&#10;My8FnjsAAAA5AAAAEAAAAAAAAAABACAAAAAPAQAAZHJzL3NoYXBleG1sLnhtbFBLBQYAAAAABgAG&#10;AFsBAAC5AwAAAAA=&#10;" path="m1236147,1229c1364136,7070,1487335,34934,1595754,91364c1790629,192540,1945138,416914,1864466,638310c1818493,763787,1701662,814842,1596105,880559c1462157,963744,1327801,1063751,1301514,1230119c1212138,1792545,150200,2112196,8367,1077011c-32817,776113,81445,492504,319138,303939c551574,119345,909896,-13025,1236147,1229xe">
                    <v:path o:connectlocs="1236147,1229;1595754,91364;1864466,638310;1596105,880559;1301514,1230119;8367,1077011;319138,303939;1236147,1229" o:connectangles="0,0,0,0,0,0,0,0"/>
                    <v:fill on="t" opacity="20316f" focussize="0,0"/>
                    <v:stroke on="f" weight="0.459212598425197pt" joinstyle="miter"/>
                    <v:imagedata o:title=""/>
                    <o:lock v:ext="edit" aspectratio="f"/>
                  </v:shape>
                  <v:shape id="任意多边形: 形状 66" o:spid="_x0000_s1026" o:spt="100" style="position:absolute;left:4949184;top:90224;height:1605866;width:1639106;v-text-anchor:middle;" fillcolor="#FFFFFF" filled="t" stroked="f" coordsize="1823462,1786213" o:gfxdata="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TuL9vQAA&#10;AN0AAAAPAAAAAAAAAAEAIAAAACIAAABkcnMvZG93bnJldi54bWxQSwECFAAUAAAACACHTuJAMy8F&#10;njsAAAA5AAAAEAAAAAAAAAABACAAAAAMAQAAZHJzL3NoYXBleG1sLnhtbFBLBQYAAAAABgAGAFsB&#10;AAC2AwAAAAA=&#10;" path="m385975,143222c371722,147428,370028,165186,374643,180958c382826,208405,396565,233876,415008,255789c425050,268186,436259,279590,448480,289845l444975,289027c443731,288141,442238,287671,440711,287684l439659,287684c425621,284589,411774,280688,398184,276001c392678,247288,383959,219287,372189,192525c370554,189215,368860,185943,367107,182711c351685,154671,330773,133467,307348,122368c296599,117285,287895,116526,280827,120148c267684,126807,266983,144098,270721,158118c277793,182780,290997,205248,309100,223427c302324,217176,295606,210750,289122,204266c277281,192169,264739,180778,251561,170152l247589,164777c245942,161215,244802,157440,244200,153562c243441,150465,242798,147720,242039,145266c239352,137614,236198,130020,233102,122601c229207,113956,225021,105485,220542,97190c217446,91349,214175,86033,210787,80600c196358,57877,173868,25690,145069,9216c136482,4368,124098,-1123,113875,454c109507,998,105730,3759,103886,7756c99330,17920,107741,34452,121878,56241l123280,58461c126843,64302,130991,70144,134963,76453c129881,73065,124624,69618,118899,65996c89983,47537,58906,30947,27712,36380c18340,37291,9820,42212,4346,49874c-7746,68450,7734,93569,29348,108698c93021,153386,169545,166530,237424,178038c252149,189188,265995,201452,278841,214723c285968,221791,293328,228859,300864,235752c230239,227925,164463,248312,105054,297147c94449,305505,87819,317916,86770,331379c86738,338593,90090,345404,95825,349780c101752,353770,108777,355812,115920,355621c198340,359087,277238,321995,327151,256315c345048,268871,364459,279116,384924,286808l387553,289320c389687,291246,392759,291727,395380,290546l403909,293233c361938,304549,326330,332361,305186,370342c293971,390612,297008,404106,301740,411642c312605,429751,336088,428232,352912,421397c401422,400832,438397,359924,453971,309590c454377,308217,454377,306756,453971,305384c476052,309473,498776,312394,521792,314789c469657,340361,438268,395025,442463,452942c442726,456208,445101,458915,448305,459601c472606,465443,496147,451189,518404,417308c538306,386697,555767,354566,570627,321215c570978,320455,570627,319696,570627,318936c590567,320221,613173,321234,638448,321974c642785,324190,647252,326140,651825,327815c625596,343529,608773,376300,595629,408488c590430,421047,583946,436761,585523,453701c587101,470642,599660,490620,618061,492781c628186,493549,638168,490031,645575,483084c669233,463281,675483,428641,680040,403289l693651,327348c693890,325831,693644,324278,692950,322909c721223,323201,751365,322909,783669,322441l787349,323201c751130,373306,737609,436316,750080,496870c751190,502712,754695,519127,767605,526078c755972,540347,745961,555864,737755,572343c724904,590861,713311,610220,703056,630292c701362,633738,700018,637302,698382,640748c697431,640802,696498,641040,695637,641449c659886,668262,622851,695951,580500,711198c567239,715929,553103,719551,539609,722881l528919,725685c527717,723542,525526,722139,523077,721946l513555,721712c507623,720411,502043,717840,497199,714177c495037,712541,492993,710730,490948,708861c488904,706992,486976,705356,485107,703720c478430,698591,471128,694331,463376,691044c427165,674463,386806,669151,347538,675798c344030,676535,341563,679692,341696,683275c341811,686890,344534,689886,348122,690343c358754,691628,368684,698521,379199,705823c385644,710558,392440,714796,399528,718499c412733,724406,426828,728078,441237,729365c459754,731877,478506,733454,497199,734856c485516,738361,474066,742080,462850,746013c462129,744912,461090,744056,459871,743560c456068,742220,451898,744217,450558,748020c450547,748052,450535,748084,450525,748116l449707,750628c432182,757054,414657,764064,397775,771483c397799,771269,397799,771053,397775,770840c396261,768117,393195,766643,390123,767160c378440,750862,358345,743034,344851,737952c335822,734093,326455,731082,316870,728956c289751,723399,261800,733453,244434,755009c242339,757707,242339,761482,244434,764181c246581,766812,250250,767632,253313,766167c263419,761318,277264,767393,290583,773293l297826,776448c318710,785182,341399,788730,363953,786787c343312,796607,325084,810846,310561,828496c308763,829505,307470,831221,306997,833228l306997,833228c306180,834396,305537,835681,304778,836908c275914,854841,248995,875731,224456,899238c222269,901333,221576,904547,222703,907357c223811,910178,226568,912000,229596,911914c241423,911743,253188,910174,264646,907241c277391,904636,289174,898573,298702,889716c312138,876163,316870,856419,320491,839654c336264,817572,361908,803377,387903,791519c399119,786378,410860,782173,422368,777499c414978,784347,408605,792215,403442,800866c400170,806298,397600,812081,394562,817865c390467,827636,384891,836719,378031,844794c376278,846663,374234,848474,372189,850285c364770,857061,356300,864714,355190,877098c355019,879127,355696,881136,357060,882648c358416,884165,360341,885053,362375,885101c383405,885510,399878,871140,411853,860625c419838,854296,426794,846768,432474,838310c436296,831488,439390,824283,441704,816813l460280,762370c483646,754133,507013,746773,530846,740522l541770,737660c549130,735791,556549,733863,563968,731818c536660,772157,506931,810802,474942,847540l473599,849059c463284,859669,454726,871855,448246,885159c446870,888315,447865,892003,450642,894039c456016,897952,465304,900464,478915,890534c517262,862294,547142,824091,565311,780070c566713,776681,568057,773235,569459,769730c573858,755960,580640,743069,589496,731643c591585,729337,591984,725960,590489,723231l589905,722530c624603,709095,655388,688532,684772,666860c655336,721911,630786,779437,611401,838777c576469,901048,531080,956952,486976,1011045l482712,1016303c482906,1015854,483043,1015383,483121,1014901c483145,1013612,482822,1012341,482186,1011220c480913,1008918,478508,1007471,475877,1007423c464815,1006315,454089,1002998,444333,997668c432964,991616,420522,987846,407706,986569c391700,986102,378089,993053,364362,1000822c335154,1017296,306588,1035288,279308,1054156c276316,1056256,275300,1060222,276913,1063502c278637,1066667,282335,1068200,285792,1067183c306121,1060523,328494,1062918,352211,1065372c372773,1067533,394095,1069811,414599,1065722c432673,1061981,449391,1053400,462967,1040896c441996,1066891,421492,1093470,402040,1121159l401514,1120808c401890,1120438,402223,1120027,402507,1119582c404010,1117307,404145,1114391,402857,1111987c402301,1110933,401475,1110046,400462,1109417c383458,1099082,363161,1095595,343682,1099662c319170,1103736,296530,1115331,278899,1132842c267345,1145133,257033,1158537,248114,1172857l222119,1211995c220172,1214847,220489,1218674,222879,1221166c225266,1223635,229036,1224143,231992,1222393c243675,1215558,255358,1208432,268443,1207439c273669,1207176,278907,1207371,284098,1208023c290165,1208748,296282,1208944,302382,1208607c326976,1206621,346194,1188512,360214,1175310l376570,1159947c354633,1194379,335114,1230294,318155,1267432l318155,1267432c297300,1259137,272532,1264219,248056,1281802c206161,1313536,179824,1361661,175679,1414055c175749,1417141,177693,1419872,180586,1420948c183435,1422231,186784,1421576,188939,1419312c207514,1400072,228714,1383552,251911,1370243l256293,1367731c261751,1364805,267037,1361567,272123,1358034c278326,1353474,284008,1348243,289064,1342437c281236,1364402,274051,1386541,268209,1409265c267387,1413116,267387,1417097,268209,1420948c261115,1421064,254217,1423302,248406,1427374c223346,1443321,207924,1470426,194314,1494376c188020,1504402,183052,1515202,179534,1526505c174686,1544030,176263,1563599,177607,1580773c177951,1584824,181514,1587828,185564,1587483c188939,1587196,191682,1584644,192211,1581299c194314,1567688,201791,1554486,215577,1539649c219023,1535910,222704,1532288,226325,1528667c235473,1520070,243803,1510644,251210,1500510c256868,1491872,261532,1482623,265113,1472938c264877,1476205,264877,1479485,265113,1482752c266351,1491576,268686,1500210,272065,1508455c279600,1529251,288129,1552851,303317,1571894c306647,1576100,310269,1580072,313949,1583986c319968,1589979,325280,1596643,329780,1603847c331875,1607331,336397,1608457,339881,1606362c342741,1604641,344085,1601212,343157,1598006c338967,1582486,337368,1566380,338425,1550339c339134,1535227,338016,1520085,335095,1505242c332552,1494777,328623,1484699,323412,1475275c315749,1462186,306848,1449862,296833,1438473c297184,1437772,297651,1437246,298001,1436428c299331,1432724,297407,1428642,293702,1427312c291814,1426634,289727,1426784,287954,1427724c287545,1427315,287194,1426790,286844,1426381c286493,1425972,285734,1425855,285208,1425504c282959,1421770,282032,1417387,282580,1413062c288421,1390163,295606,1367731,303259,1345650c303729,1355131,305701,1364477,309100,1373339c313937,1384481,320201,1394947,327735,1404475c349585,1433977,375103,1460575,403675,1483628c406235,1485998,409539,1487402,413022,1487600c416374,1487693,419568,1486172,421609,1483511c424603,1478543,425387,1472550,423770,1466980l416351,1436662c408699,1405468,399177,1366563,374935,1338115c371722,1334318,368275,1330754,364770,1327191c359052,1321650,353887,1315565,349349,1309024c343507,1300378,340645,1287760,345610,1280634c347901,1277316,347122,1272776,343858,1270411c341400,1268869,338250,1268984,335913,1270703c335852,1269752,335615,1268821,335212,1267957c335212,1267957,334862,1267607,334686,1267373c348623,1237546,364225,1208526,381419,1180451l378790,1195814c375811,1213339,372131,1235128,380484,1255690c381886,1259137,383580,1262408,385333,1265738c386267,1267490,387144,1269242,388020,1270995c392995,1282594,396697,1294698,399060,1307096c399613,1310063,401935,1312385,404902,1312937c408699,1313522,415767,1312937,420382,1301254c429145,1279582,438257,1257092,441061,1232207c444076,1209412,439996,1186242,429378,1165847c427619,1162749,425668,1159764,423537,1156909c422135,1155040,420616,1153171,419155,1151068c415082,1146705,411941,1141557,409926,1135938c409926,1135938,409926,1135587,409634,1135412c433000,1101823,458236,1069578,483763,1038208c479237,1051006,475530,1064079,472664,1077347c467933,1098493,461974,1124839,468692,1150834c469685,1154689,470970,1158603,472255,1162517c475327,1169927,476934,1177862,476987,1185883c476533,1189890,479413,1193507,483420,1193961c486465,1194307,489402,1192714,490773,1189972l516125,1141838c523486,1127935,532599,1110586,530905,1090724c528886,1077099,524265,1063990,517294,1052111l504442,1026759c506440,1023130,508706,1019654,511219,1016361c512993,1014032,513244,1010881,511861,1008300c511345,1007424,510672,1006652,509875,1006021l509875,1006021c539083,970446,567940,933995,594052,895032c568282,985701,550475,1078448,540835,1172214c538798,1173568,537640,1175907,537798,1178348c538090,1181210,538791,1184189,539317,1186876c537973,1200955,536980,1215033,535987,1229111c534279,1226446,531029,1225213,527984,1226073c524098,1227253,521903,1231357,523077,1235245c524111,1241496,521029,1247709,515425,1250666c511076,1253005,506469,1254829,501697,1256099c498133,1257267,494570,1258377,491124,1259838c466122,1270411,451693,1295588,440068,1315858l421258,1348571c420063,1350734,420063,1353359,421258,1355522c422449,1357713,424625,1359193,427100,1359495c452336,1362415,478038,1349973,503391,1322634c515892,1309140,532599,1288111,530554,1261707c530483,1260509,530122,1259346,529503,1258319c531594,1256191,533365,1253771,534760,1251134c532131,1298918,531781,1346176,533533,1392500c531439,1391545,529007,1391698,527049,1392908c478728,1425251,442201,1472396,422952,1527265c422066,1529773,422602,1532565,424354,1534567c426146,1536556,428859,1537446,431481,1536903c437354,1535322,442868,1532625,447721,1528959c469334,1514530,493811,1498174,508239,1472412c512871,1463355,516816,1453963,520039,1444314c523507,1433581,528254,1423304,534176,1413704c537110,1477270,545336,1540480,558769,1602679c558284,1602618,557793,1602618,557309,1602679c555373,1601985,553227,1602200,551467,1603263c548440,1605169,547353,1609061,548955,1612259c523764,1624989,503119,1645186,489839,1670091c482801,1684188,476940,1698841,472314,1713903l460105,1749828c458765,1753666,460791,1757863,464629,1759203c467080,1760058,469800,1759559,471788,1757890l519981,1718050c529978,1710728,538467,1701544,544983,1691004c546232,1688483,547324,1685889,548254,1683234c548254,1686973,547787,1690653,547904,1694450c549302,1726294,559714,1757085,577929,1783242c579538,1785589,582371,1786778,585173,1786280c587962,1785823,590238,1783798,591014,1781081c596232,1762473,598305,1743124,597148,1723833c595431,1703232,591893,1682824,586575,1662847c584833,1654561,582530,1646403,579682,1638429c576018,1629809,571580,1621538,566421,1613720l566421,1612201,566421,1611149c566421,1610332,566421,1609572,566129,1608754c565837,1607937,566947,1609105,567356,1608754c571321,1607857,573807,1603915,572909,1599950c572908,1599945,572907,1599939,572906,1599934c568349,1579663,564552,1558575,561222,1537195c563844,1544532,566846,1551727,570218,1558751c575193,1569656,581769,1579756,589729,1588718c594895,1594107,600418,1599143,606261,1603789c615410,1610223,623110,1618501,628868,1628090c630087,1631149,633390,1632826,636579,1632004c639546,1631451,641868,1629130,642420,1626162c647677,1590217,641807,1553524,625596,1521014c624078,1517801,622500,1514647,620748,1511609c604873,1483032,582748,1458410,556023,1439583c554187,1438328,551856,1438044,549773,1438823c548196,1417385,547086,1395712,546560,1373807c560346,1397640,575768,1418495,598608,1429477c601938,1431054,605326,1432397,608714,1433741c612102,1435085,614030,1435786,616659,1437012c627979,1442848,638568,1450005,648203,1458334l683837,1486666c687019,1489195,691649,1488666,694179,1485483c696019,1483167,696295,1479974,694877,1477378l691840,1471828c681500,1453018,670168,1434676,658134,1417151c650082,1405016,640993,1393602,630971,1383036c609071,1360350,580349,1345455,549189,1340626c548170,1340597,547156,1340776,546210,1341152c546210,1302423,547553,1263226,550415,1223795c563776,1253030,586180,1277195,614322,1292726c619229,1295296,624194,1297516,629218,1299735c635060,1302481,641369,1305168,647152,1308498c652714,1311616,657775,1315555,662165,1320181c664114,1325526,667249,1330359,671336,1334318c674449,1336932,679092,1336528,681706,1333415c683375,1331427,683874,1328707,683019,1326256c681022,1321332,678283,1316742,674899,1312645c673731,1309257,672855,1305577,671978,1301897l671511,1299969c667922,1284748,662364,1270059,654979,1256274c648189,1243605,639119,1232297,628225,1222919c617893,1214543,606274,1207896,593818,1203233l588795,1201363c582813,1199405,577086,1196737,571737,1193419c565979,1189931,562063,1184069,561047,1177413c560816,1174042,558212,1171315,554855,1170929c566199,1060016,589406,950640,624078,844677c630912,832527,637513,820260,643472,807525c655739,781530,666137,754075,676184,727554c682961,709679,690146,691511,697681,673636c685998,717623,680858,763830,676184,808810l669291,883524c667364,901749,665962,920092,665319,938201c664560,937675,664151,936799,663216,936624c659282,935668,655315,938069,654337,941998c652894,948193,651860,954477,651241,960808l650774,961509c624164,1011921,610268,1068069,610292,1125073c610306,1129138,613612,1132422,617677,1132408c618525,1132405,619367,1132255,620164,1131966c640376,1124605,655681,1105211,662340,1078807c668181,1056201,666896,1031607,665845,1009935c665261,998252,664793,986160,665202,974419c665751,1007889,673459,1040854,687809,1071097c686857,1072899,686708,1075020,687400,1076938c688569,1080209,689678,1083422,690613,1086577c675521,1118773,663361,1152264,654279,1186643c652970,1191196,653560,1196084,655914,1200195c657606,1202684,660288,1204323,663275,1204693c665465,1204911,667672,1204506,669642,1203525c690672,1194120,705918,1172448,710533,1145518c711830,1137035,712182,1128434,711584,1119874c713834,1125990,715287,1132371,715907,1138859c716040,1151520,714066,1164115,710065,1176128c708313,1182670,706561,1189213,705334,1195872c700260,1226176,705073,1257308,719061,1284664c720196,1286905,722402,1288405,724903,1288636c727474,1288824,729948,1287620,731387,1285482c747238,1262276,756393,1235153,757849,1207088c759652,1179497,753682,1151953,740617,1127584c735641,1118743,729577,1110559,722566,1103225c723584,1100841,723178,1098087,721515,1096098c716462,1090294,711872,1084102,707787,1077581c707787,1077581,707787,1077230,707787,1077113c707787,1076997,707028,1076471,706677,1076062c705684,1074485,704808,1072849,703873,1071272c706093,1074076,708079,1076763,710650,1079684c715323,1084941,720113,1090023,724962,1095164c735251,1105382,744669,1116442,753118,1128227c765911,1146862,773505,1168067,781566,1190440c788102,1210492,796532,1229876,806743,1248330c807788,1250061,809500,1251286,811475,1251718c813491,1252201,815618,1251797,817317,1250608c831278,1240969,838931,1222101,837295,1201422c835795,1186732,831174,1172532,823742,1159772c822107,1156851,820354,1153930,818485,1150892c806585,1132820,792736,1116110,777185,1101064c777842,1099682,778065,1098135,777828,1096624c769662,1052018,741919,1013426,702238,991476c696396,988380,690555,985167,689270,980611c688842,979024,687897,977625,686582,976638c684979,974356,682207,973197,679456,973659c678767,945723,680017,917772,683194,890008c685920,900393,689295,910597,693300,920559c696837,929389,700875,938009,705392,946379c714931,961930,726050,976456,738572,989723c750456,1002212,760990,1015918,770000,1030614c771418,1033164,774227,1034615,777127,1034295c780039,1034153,782588,1032293,783611,1029563c793685,996602,789910,960960,773154,930840c771869,928562,770526,926284,769124,924064c764880,917111,759645,910814,753585,905371c747484,900353,740888,895968,733899,892286c726070,888493,718955,883374,712869,877156c703465,866350,700602,849993,698266,836850c698203,836427,698085,836015,697915,835623c698508,832290,696713,828991,693592,827678c692390,827330,691114,827330,689912,827678l691665,810913c697214,757872,702939,702961,719704,653191c727659,628822,737281,605029,748503,581982c809839,492723,897113,425603,981465,366720c972029,386580,963835,407006,956930,427882c949187,452398,943769,477589,940749,503121c924858,496894,906872,499371,893257,509663c879296,519886,870241,535308,862180,548860l838814,587882c837003,591044,837800,595058,840683,597287c843458,599658,847546,599658,850322,597287c862453,587350,875999,579278,890512,573337c895477,571058,900384,568722,905232,566268c916695,560561,927231,553156,936485,544304c934674,568780,933506,593315,932688,617557c932688,621529,932337,625502,932220,629240l901903,625210c895366,624059,888701,623823,882100,624509c876217,625548,870537,627520,865276,630350c844792,640290,826408,654073,811125,670949c794242,689642,784954,708919,783552,728313c783358,731249,784916,734021,787525,735382c790153,736729,793335,736361,795586,734447c809664,722764,822457,713008,837295,712950c842291,713153,847258,713818,852133,714936c858014,716323,864025,717086,870066,717214c887858,716285,904213,707158,914345,692505c920389,684104,925354,674978,929124,665341c929592,666510,930001,667736,930526,668905c929008,708332,923350,747491,913644,785736c913877,784678,913877,783581,913644,782523c913515,781783,913258,781072,912885,780420c911340,777604,908149,776115,904998,776740l859434,786028c854085,786946,848841,788394,843779,790351c838537,792797,833580,795814,829000,799347c802094,818841,777220,840995,754754,865473c752600,867769,752175,871192,753702,873944c755304,876547,758256,878001,761296,877682c771708,876834,782187,877823,792256,880603c807269,883699,822808,886912,837528,880603c844251,877457,850440,873278,855871,868219c873754,854232,889636,837860,903071,819559c891482,847338,878157,874360,863173,900464c838638,944860,813636,990658,805634,1043641c804244,1045644,804244,1048298,805634,1050301c828143,1086950,845092,1126736,855929,1168359c856631,1171221,858967,1180042,867028,1181677c870300,1182378,876492,1182203,881515,1173441c904882,1133251,900033,1076821,870709,1036573c867554,1032308,864166,1028103,860719,1023955c852728,1015407,846302,1005521,841734,994747c839748,988906,840800,984116,841734,983765c845536,982325,847450,978076,846011,974275c846007,974264,846003,974254,845999,974243c845999,974243,845707,973659,845590,973309c844939,972411,844076,971689,843078,971206c852658,949884,863874,929088,875616,907766c887357,886445,900209,862786,910665,839011c910665,850110,910957,861209,911716,872308c912133,882578,913801,892759,916682,902626c919091,909479,922020,916138,925444,922545c927313,926226,929183,929906,930877,933703c935888,946460,939682,959662,942209,973133c942972,977126,946828,979745,950820,978982c950832,978979,950843,978977,950855,978975c959676,977164,965284,969161,967387,955141c972185,926551,971491,897309,965342,868978c961905,854382,956521,840315,949336,827153c943290,816140,935827,805967,927138,796893c927138,795959,926612,795258,926320,794381c935229,761688,940845,728185,943086,694374c943495,694958,943670,695601,944079,696243c945364,698229,946766,700215,948109,702085c952067,707221,955327,712859,957806,718850c959135,722959,960074,727183,960611,731468c960961,733688,961370,735907,961779,738069c968029,768971,989818,794674,1007226,815411c1008986,817454,1011709,818391,1014353,817865c1017091,817424,1019349,815482,1020194,812841c1027964,787196,1023816,756119,1008511,725217c1007343,722822,1006116,720544,1004831,718207c991153,695189,975119,673654,956989,653950c954048,650171,950586,646828,946707,644020c946707,644020,946707,644020,946298,644020c946591,635316,947000,626495,947292,618025c948401,585253,949687,551956,953133,519360c953484,518426,954126,517783,954418,516849c954743,515464,954621,514012,954068,512701c954594,508320,955353,504056,955937,499674c964583,533322,975156,569773,997295,599565c1000158,603421,1003137,607101,1006233,610839c1013755,619101,1019979,628457,1024692,638587l1025685,641099c1026866,644843,1028641,648374,1030943,651555c1035158,657872,1043178,660440,1050278,657747c1053146,656239,1055488,653897,1056996,651029c1064240,638937,1064765,622523,1058632,600850c1054344,585666,1048327,571025,1040698,557214c1021898,522872,993796,494527,959617,475432c962392,460776,966119,446317,970775,432146c980118,403353,992105,375487,1006583,348903l1023115,337220c1038478,326706,1053959,316074,1069848,305617c1110739,301528,1152681,296563,1194332,290663c1181538,303281,1181830,327056,1190418,345165c1205664,376184,1236274,394760,1264080,409422c1287972,422098,1318231,421105,1347497,419937c1372149,419002,1394639,418126,1411346,424785c1390316,466670,1370455,509371,1351178,552132c1300872,516283,1247462,485004,1191586,458667c1182789,453450,1172556,451178,1162378,452182c1154487,453813,1147714,458834,1143860,465910c1137877,476918,1136796,489933,1140881,501777c1147190,520061,1162086,533205,1175931,543603c1199125,561134,1224300,575878,1250936,587532c1267468,594717,1289199,602661,1311046,600792c1318803,599995,1326348,597777,1333302,594249c1320977,623048,1309060,651789,1297902,680004c1242875,638178,1172718,618667,1109045,628072c1086263,631460,1072301,644195,1073469,660551c1074638,676908,1090994,687072,1095960,690460c1151297,726399,1219555,736424,1282890,717915c1269688,752381,1257479,786028,1246321,818215c1245387,817456,1244569,816404,1243342,816171l1161969,801333c1134923,796426,1097712,789650,1069147,807174c1059498,812350,1052370,821228,1049402,831767c1044671,851454,1059099,871665,1075806,879844c1092513,888022,1110213,887146,1124817,886503c1160334,885043,1201108,880019,1227395,857704c1227315,862969,1227529,868235,1228037,873476c1219509,899939,1211856,924999,1205138,948424c1204350,948058,1203495,947859,1202627,947839c1163530,950697,1124730,956734,1086613,965890c1044612,976054,1021538,995098,1018150,1022319c1017768,1025246,1019201,1028112,1021772,1029563c1079150,1056319,1147184,1043721,1191177,998194c1184518,1024247,1178501,1050125,1174003,1075828c1172763,1074635,1171158,1073894,1169446,1073725c1112456,1071207,1057346,1094409,1019318,1136931c1006350,1151652,995952,1175252,1009621,1193010c1015463,1200721,1027613,1209016,1051973,1205044c1099285,1196912,1141173,1169684,1167811,1129746c1167811,1133893,1167285,1137982,1167110,1142072c1164982,1144076,1164268,1147164,1165299,1149899l1166876,1153755c1166770,1178452,1169673,1203071,1175522,1227066c1091812,1253353,1023173,1322576,995368,1410608c992498,1417791,991887,1425677,993615,1433215c995659,1440740,1001239,1446799,1008570,1449455c1021538,1454479,1038362,1449981,1049461,1443613c1121078,1399451,1166409,1337764,1185335,1260130c1189425,1271170,1193864,1282094,1198421,1292726c1206840,1311454,1213850,1330785,1219392,1350557c1204963,1426030,1188840,1511434,1209111,1595260c1215945,1623417,1234930,1649120,1257946,1643570c1267727,1640636,1275772,1633634,1280027,1624351c1296968,1593975,1292528,1555362,1285168,1518152c1283474,1509389,1281780,1501386,1280086,1493734c1285168,1501328,1290367,1508805,1295215,1515465l1296792,1517684c1315953,1544848,1327928,1555655,1338034,1555070c1342692,1554777,1346837,1552013,1348899,1547827c1354274,1537955,1353514,1523175,1351937,1512777c1348477,1492788,1341516,1473567,1331375,1455997c1323730,1442358,1315244,1429209,1305964,1416625c1295817,1402673,1284649,1389493,1272550,1377195c1266358,1370886,1259932,1364888,1253273,1359203c1250902,1357212,1248404,1355378,1245796,1353712c1242099,1351537,1238735,1348842,1235807,1345709l1231659,1339166c1226082,1321280,1219490,1303727,1211915,1286592c1204961,1271104,1198800,1255273,1193455,1239158c1193455,1239158,1193455,1238574,1193455,1238282c1206365,1271696,1224007,1301605,1251871,1321875c1264372,1331105,1281780,1336946,1293288,1325906c1299129,1320064,1301816,1311010,1300823,1298158c1299111,1278233,1293134,1258908,1283298,1241495c1275705,1227871,1266485,1215219,1255843,1203817c1233762,1179925,1207650,1161758,1182064,1144467c1182624,1128137,1184106,1111852,1186504,1095690l1187088,1094463c1187088,1093762,1187088,1093061,1187088,1092301c1187555,1089381,1187906,1086460,1188373,1083481c1193907,1100803,1201187,1117518,1210104,1133368c1224537,1160908,1244434,1185217,1268578,1204810c1272258,1207672,1285226,1216902,1297494,1215150c1302552,1214466,1307111,1211743,1310111,1207614c1313291,1202663,1314843,1196842,1314551,1190965c1314545,1174762,1310274,1158846,1302167,1144817c1292422,1127924,1280059,1112683,1265540,1099662l1255434,1090666c1248308,1084123,1241122,1077639,1234346,1070629c1229128,1065057,1224214,1059207,1219626,1053104c1215770,1048081,1211856,1042999,1207533,1038150c1205913,1036129,1203932,1034426,1201692,1033126c1200557,1032659,1199353,1032382,1198129,1032308c1201283,1018990,1204554,1005613,1208059,992119c1215011,965423,1223831,935046,1234229,902217c1250411,950527,1291243,989431,1334938,1010578c1336803,1011377,1338914,1011377,1340779,1010578c1342710,1009799,1344233,1008255,1344985,1006314c1352463,986627,1346680,966065,1336223,947022c1329415,935229,1321597,924049,1312857,913608l1254383,840705c1263184,814885,1272745,788092,1283065,760325c1284159,779342,1288097,798087,1294748,815937c1303390,836952,1316483,855845,1333127,871315c1341069,878998,1349648,885994,1358772,892228l1362043,894506c1369111,899646,1377990,906189,1387921,904437c1399604,902567,1405796,890358,1404569,871899c1403294,858673,1399318,845848,1392886,834221c1392010,832585,1391134,830950,1390199,829372c1377113,805583,1362458,782692,1346329,760851c1339495,751563,1331842,742041,1324306,732753l1316420,723056c1311814,717554,1307653,711694,1303978,705531c1314220,679439,1324968,652957,1336223,626086c1338769,650578,1346623,674220,1359239,695367c1382605,734096,1416895,762603,1444175,782990c1448323,786145,1456968,792687,1466315,789883c1472680,787642,1477545,782427,1479342,775922c1486760,756353,1481328,736199,1471222,717799c1462904,703446,1452988,690081,1441663,677959l1394522,625385c1390375,620770,1385993,616272,1381670,611832c1378282,608328,1374894,604823,1371565,601259l1368936,598397c1363947,593144,1359339,587542,1355150,581632c1374661,537002,1395457,492139,1417187,448152c1412755,485247,1416260,522861,1427469,558499c1441196,607393,1473617,646122,1511938,660142c1514246,660983,1516824,660587,1518772,659091c1544475,639930,1526950,599916,1516728,581339c1515501,579061,1514333,577075,1513398,575498l1435004,446224c1437057,448826,1440597,449735,1443650,448444c1447274,446604,1448721,442173,1446881,438549c1446875,438537,1446869,438525,1446863,438513c1445869,436469,1444818,434482,1443708,432672c1440554,426830,1436757,421865,1433193,416607c1469214,344986,1509678,275687,1554347,209115c1618605,220798,1661715,232014,1722175,247494c1726111,248490,1730110,246111,1731113,242178c1731561,240368,1731332,238457,1730471,236804c1729473,235045,1727810,233761,1725856,233240c1673282,219805,1637064,209874,1578356,198892c1683504,158936,1770018,107179,1822008,40235c1823826,37923,1824080,34745,1822650,32174c1822174,31288,1821518,30512,1820723,29895c1817548,27409,1812958,27967,1810472,31142c1810461,31155,1810451,31168,1810441,31181c1761080,94679,1676086,144858,1571872,184171c1612419,127036,1662490,77300,1719897,37139c1722975,34981,1723932,30851,1722117,27559l1721767,26916c1719437,23612,1714892,22781,1711544,25047c1647081,70879,1591299,127828,1546812,193226l1546812,193226c1444117,176110,1337216,171203,1239370,201930c1228446,205376,1217639,209290,1207066,213613c1151045,207912,1095270,226524,1053900,264727l980121,166939c955528,134343,929592,122484,910723,135219c908781,136542,907588,138712,907511,141061c906751,179206,929066,220214,965926,248078c986092,264325,1008813,277116,1033163,285931c1030592,288852,1028022,291773,1025569,294927c991220,298082,957281,300769,924042,302697c920735,297460,917769,292016,915163,286399l913586,283127c911658,279097,909847,275008,907744,270919c905407,265720,903013,260404,900501,255263l871702,197140c869716,193226,867671,189195,865393,185048c851315,159461,830343,131948,801136,132473c794796,132006,788633,134694,784662,139658c779347,147019,781917,156424,783319,161564c791789,192057,804757,231254,829701,264259c842746,281138,859208,295072,878010,305150c852658,306377,828007,307253,803881,307896c800390,303039,797210,297966,794359,292708l789394,283712c783844,273781,778120,263617,772337,254504c758264,232030,742649,210559,725604,190247c717972,180802,708413,173095,697565,167640c682026,160396,669467,161798,663976,171962c659419,180257,661931,190188,663976,198133l664852,201638c667151,211609,670257,221378,674140,230845c681672,250305,693330,267903,708313,282427c720343,293228,733882,302221,748503,309122c723073,309356,698752,309356,675542,309122l633599,235110c618236,207830,596622,176694,565428,177045c563410,177110,561499,177971,560112,179440c558683,181030,558002,183156,558243,185281c561923,229969,581142,277812,615783,307954c585348,306611,557659,304800,534001,302113c521909,300944,509933,299542,498017,298082c498332,297141,498490,296154,498484,295161c498152,292535,497319,289996,496030,287684c493343,282427,490189,277403,487443,272379c483718,266377,480325,260176,477279,253803c473599,245625,470444,237271,467290,228859l462792,217176c459445,208673,455543,200399,451109,192408c437615,167815,421083,151517,401864,144741c396878,142504,391295,141970,385975,143222xm168435,97307c156545,82417,145581,66810,135606,50575l133853,48180c119658,26391,117205,17920,116971,14824c124259,15529,131270,17973,137417,21951c163412,36789,184149,66989,197994,88428c206071,101226,213197,114601,219315,128443c222178,135102,224807,141878,227260,148655l221068,142813c204010,128560,190341,117285,176964,106887c174394,103499,171181,100754,168435,97307xm37584,96606c29656,91050,22987,83884,18015,75576c14316,70462,13732,63726,16496,58052c19880,53917,24833,51377,30165,51042c56394,46719,84550,61674,111013,78556c132977,92517,149333,104025,165982,116818c178311,130738,191752,143632,206172,155372c206083,156188,206083,157010,206172,157826c149100,147136,88523,132298,37584,96606xm284916,154671c282638,145967,282755,135920,287487,133583c289356,132590,293328,132240,301097,135978c324113,146844,344792,169217,358929,199184c368297,219907,375444,241564,380251,263792c338308,233825,297008,200469,284916,154671xm116329,340959c112245,341174,108187,340200,104645,338155c103697,337422,102903,336509,102309,335468c101579,334146,101216,332654,101257,331145c102392,322163,107033,313995,114167,308421c174160,259060,240871,240075,312781,251758c265358,311234,192318,344399,116329,340959xm442463,714819c429634,713671,417072,710476,405253,705356c398842,701916,392692,698011,386852,693673c383872,691570,381010,689467,377797,687539c405046,687340,432012,693061,456834,704304c463455,707112,469696,710743,475410,715111c476987,716338,478506,717682,480025,719025c467524,717915,455140,716513,442522,714819xm303551,762837l296599,759799c288469,755873,279953,752799,271189,750628c283823,743134,298767,740536,313189,743326c321788,745250,330196,747948,338308,751388c351224,755491,363155,762212,373358,771132c349794,775126,325579,772246,303609,762837xm428035,811731c426080,818216,423416,824465,420090,830365c415230,837500,409322,843861,402565,849234c394601,857039,385328,863386,375168,867985c377437,865466,379856,863086,382412,860858c384690,858872,386910,856828,388955,854666c396888,845507,403334,835158,408056,823998c410685,818566,413314,813191,416293,808109c421890,798715,429109,790389,437615,783516xm261258,892987c257753,893922,254190,894681,250626,895324c266604,881297,283504,868358,301214,856594c298761,864995,294426,872726,288538,879201c280869,886194,271437,890960,261258,892987xm470620,878325c469860,878851,468867,879552,467640,880252c472924,872540,478782,865236,485165,858405l486509,856828c509291,830774,531138,803436,551759,775046c534601,816206,506549,851912,470620,878325xm411737,1051352c393453,1054974,374175,1052929,353730,1050768c340745,1049152,327676,1048294,314591,1048198c333206,1036125,352211,1024598,371605,1013615c383288,1006898,394971,1000939,407239,1001290c418102,1002553,428627,1005863,438257,1011045c446069,1014850,454200,1017958,462558,1020333c449758,1036288,431778,1047261,411737,1051352xm216219,1518210c212422,1522007,208684,1525746,205062,1529601c200047,1534857,195457,1540502,191334,1546483c191620,1541033,192482,1535629,193905,1530361c197127,1520262,201602,1510607,207223,1501620c220016,1479188,234503,1453719,256468,1439758c258042,1438755,259682,1437857,261375,1437071c257107,1456545,249646,1475178,239294,1492215c232454,1501600,224726,1510305,216219,1518210xm320783,1508571c323420,1522268,324401,1536233,323704,1550163c323704,1557757,323704,1565527,324055,1573530c320900,1570142,317746,1566695,314825,1563015c301156,1545899,293386,1524461,285909,1503723c282958,1496600,280879,1489147,279717,1481525c279368,1475855,279544,1470164,280243,1464526l282171,1443613c298352,1462365,314942,1483745,320783,1508571xm504325,1058771c510323,1069006,514401,1080251,516359,1091951c517703,1107548,509700,1122794,503274,1135003l488203,1163919c487619,1161933,486976,1159947,486275,1158077c485107,1154514,483938,1151009,483004,1147446c477162,1124897,482712,1100713,487151,1080910c489647,1068493,492905,1056242,496907,1044225xm301214,1193711c296047,1193956,290868,1193761,285734,1193127c279685,1192431,273589,1192235,267508,1192543c261515,1193035,255617,1194352,249984,1196457l260440,1180801c268771,1167287,278438,1154645,289297,1143065c304811,1127746,324649,1117552,346136,1113857c361978,1110506,378502,1113260,392401,1121568l392927,1121568c391809,1122508,391012,1123774,390649,1125189l390649,1126183,349991,1164386c333985,1179574,319206,1192251,301214,1193711xm303259,1297866c291576,1315741,279892,1334318,263302,1346234c258622,1349461,253766,1352425,248757,1355114l244259,1357684c226206,1368034,209289,1380251,193788,1394135c201780,1353915,224300,1318044,257052,1293368c268735,1284956,291225,1272163,312781,1280809l312781,1280809c312079,1282444,311495,1284080,310853,1285716xm337023,1316734c342165,1324119,348036,1330969,354548,1337180c357761,1340510,361032,1343839,364011,1347403c386092,1373222,394738,1408681,402332,1439933l409458,1469141c383337,1447581,359935,1422924,339769,1395712c333002,1387186,327366,1377821,323003,1367848c314358,1346293,316694,1319655,328845,1294712c329957,1302555,332747,1310066,337023,1316734xm407940,1160122c409283,1161816,410685,1163510,411912,1165263c424554,1184381,429730,1207477,426457,1230162c423449,1250297,417771,1269942,409575,1288578c407505,1280348,404669,1272329,401105,1264628c400170,1262642,399177,1260772,398184,1258786c396665,1255924,395147,1252945,393920,1250024c387144,1233375,390473,1213864,393160,1198151l401163,1151009c403255,1154167,405518,1157209,407940,1160122xm506195,1270352c509349,1269418,512562,1268366,515775,1267081c515366,1281510,507830,1296289,492409,1312879c474884,1332039,457359,1342788,440477,1345008l452920,1323394c463435,1305051,476286,1282503,496965,1273624c499944,1272339,503040,1271345,506195,1270352xm495213,1465285c483530,1486257,463026,1500919,444041,1513654c459870,1478006,483649,1446454,513555,1421415c510926,1427257,508648,1433098,506487,1439407c503374,1448300,499606,1456950,495213,1465286xm612862,1527673c624868,1551868,630878,1578595,630387,1605600c625835,1601093,621038,1596842,616016,1592865c610701,1588641,605667,1584075,600945,1579196c593960,1571236,588139,1562327,583654,1552734c569859,1524659,562458,1493876,561982,1462598c583315,1480484,600650,1502656,612862,1527673xm620982,1393609c630389,1403558,638911,1414309,646451,1425738c652292,1434092,657784,1442679,663158,1451383l657842,1447118c647295,1437968,635684,1430123,623260,1423752c620397,1422467,617418,1421298,614556,1420130c611475,1419021,608452,1417753,605501,1416333c583712,1405818,568758,1383270,554855,1357917l553979,1356282c579585,1361724,602967,1374728,621098,1393609xm482069,1730551l485983,1718868c490391,1704601,495939,1690712,502573,1677334c512917,1657888,528263,1641554,547027,1630018l539200,1661854c537682,1669622,535169,1677161,531722,1684286c526057,1693132,518785,1700839,510284,1707010xm565604,1644213c568195,1651569,570322,1659080,571971,1666703c577000,1685853,580401,1705395,582135,1725118c582813,1736831,582225,1748582,580383,1760168c569425,1739880,563213,1717370,562215,1694333c562040,1684588,562351,1674840,563150,1665126l564611,1641759c564961,1642519,565311,1643336,565604,1644096xm564377,1206095c570673,1210108,577443,1213326,584530,1215675l589379,1217486c600369,1221643,610609,1227562,619696,1235011c639675,1251776,650482,1276837,656206,1297107l655272,1296523c649109,1292869,642752,1289553,636228,1286592c631496,1284489,626765,1282328,622150,1279933c591024,1262703,567846,1234013,557542,1199961c559582,1202222,561875,1204241,564377,1205978xm651183,1010753c652176,1031432,653285,1054799,648086,1075361c644934,1090053,636879,1103236,625246,1112747c626695,1072613,635259,1033055,650540,995916c650715,1001056,650949,1006197,651183,1010753xm743479,1206329c742356,1227128,736630,1247419,726714,1265738c718431,1244388,716070,1221198,719879,1198618c720989,1192309,722683,1186175,724319,1180042c728497,1166995,730606,1153375,730569,1139677c740535,1160413,744982,1183371,743479,1206329xm669175,1187869c676284,1161510,685243,1135684,695987,1110586c697656,1121387,697656,1132380,695987,1143181c693531,1161115,683842,1177262,669175,1187869xm806276,1158662c815478,1171712,821280,1186850,823158,1202707c824313,1213356,821574,1224063,815447,1232850c807917,1217548,801419,1201760,795995,1185591c787934,1163335,779639,1140261,765911,1120049c756971,1107592,747048,1095871,736236,1084999c731504,1080034,726772,1075069,722274,1069928c718133,1065324,714233,1060508,710591,1055500l712753,1057486c723384,1069169,734542,1079742,745582,1090257c767313,1111345,789978,1133017,806276,1158837xm757557,1076880l732497,1055616c729284,1052988,726247,1049775,723151,1047029c720055,1044284,717309,1040428,714271,1037040c706739,1027179,700715,1016253,696396,1004619c724753,1020799,746432,1046536,757557,1077230xm701712,886328c708914,893826,717351,900031,726655,904670c732869,907817,738741,911595,744180,915944c749139,920496,753426,925727,756915,931483c771423,954317,777364,981557,773680,1008358c766378,998429,758580,988876,750314,979734c738457,967223,727926,953520,718886,938843c714688,930995,710924,922921,707612,914659c702388,902414,698340,889700,695520,876689c697247,880216,699321,883562,701712,886678xm884203,559609c878828,562121,873454,564633,868080,567437l874798,556396c882509,543428,890453,530051,901961,521347c912306,513032,926506,511396,938471,517141c932045,530810,919135,542259,898514,552774c893841,555403,888993,557681,884203,559959xm849562,1032776c852775,1036690,856046,1040662,858967,1044751c884086,1079216,888701,1128753,870125,1163452c859219,1122084,842418,1082501,820237,1045919c822391,1031908,825753,1018110,830285,1004678c835395,1015042,841879,1024670,849562,1033302xm831570,866700c821114,871081,808204,868453,795002,865649c789160,864422,783319,863195,777068,862553c795699,843624,815884,826292,837412,810738c841204,807789,845320,805280,849679,803261c853877,801687,858221,800533,862647,799814l900968,791986c890220,819325,866853,839069,846116,856594c841804,860820,836905,864401,831570,867226xm951205,871490c956994,897972,957648,925317,953133,952045l953133,952863c951055,944075,948241,935477,944721,927160c942969,923130,940983,919216,938880,915477c935818,909731,933163,903778,930935,897660c928453,888944,927021,879962,926671,870906c925455,853017,925260,835074,926087,817164c938154,833454,946707,852073,951205,871841xm869891,702435c864856,702229,859851,701564,854936,700449c849192,699072,843317,698308,837412,698171c824925,698653,812873,702887,802830,710321c807455,699360,814025,689326,822224,680705c836222,665202,853081,652547,871877,643435c875818,641337,880052,639841,884436,638996c889682,638546,894965,638782,900150,639697l922114,642618c922085,642967,922085,643319,922114,643669c917601,657803,911090,671218,902779,683509c895325,694556,883187,701541,869891,702435xm945831,663297c966452,687189,983276,707225,995192,731468c1005252,750598,1009936,772099,1008745,793680c994842,776623,980764,756645,976324,734797c975896,732772,975545,730825,975273,728956c974581,723814,973407,718749,971768,713826c968816,706568,964885,699748,960085,693556c958799,691745,957514,689817,956288,687714c951998,680830,948249,673623,945072,666159c945072,665049,945072,663998,945072,662888xm1044495,604881c1049461,622406,1049402,635140,1044495,644370c1043654,644035,1042925,643467,1042392,642734c1042034,642279,1041721,641790,1041458,641274c1040600,639546,1039839,637771,1039179,635958l1038128,633154c1032873,621639,1025879,611000,1017390,601610c1014528,598046,1011549,594541,1008920,590861c989059,564224,979011,531044,970833,499908c1006262,525821,1032187,562665,1044612,604764xm1049578,1190673c1040114,1192251,1027496,1192426,1021363,1184306c1020874,1183652,1020426,1182969,1020019,1182262c1013710,1170578,1023290,1154806,1030359,1146862c1064719,1108406,1114274,1087038,1165825,1088446l1170848,1093762c1149490,1144483,1103880,1180923,1049694,1190557xm1267117,1617225c1264622,1622714,1260101,1627025,1254500,1629258c1245562,1631420,1236975,1622833,1231133,1611734c1227666,1605402,1225035,1598647,1223306,1591639c1206891,1523993,1215420,1454245,1226927,1389871c1227862,1390544,1228943,1390984,1230082,1391156c1236349,1410787,1244162,1429890,1253448,1448287c1259932,1470718,1265131,1492332,1270973,1520839c1277515,1555304,1281780,1590938,1267117,1617225xm1261860,1387476c1273427,1399249,1284108,1411863,1293813,1425212c1310111,1447761,1332368,1481467,1337275,1514647c1338843,1523162,1338843,1531893,1337275,1540408c1335639,1540408,1328688,1537429,1308768,1509214l1307132,1506877c1294682,1490227,1283269,1472825,1272959,1454771l1272959,1454420c1270622,1450156,1268987,1445599,1267117,1441277c1261802,1423226,1255434,1404475,1247899,1380933l1243225,1369776,1243985,1370302c1249593,1375734,1255960,1381517,1261860,1387476xm1041341,1430762c1033144,1436157,1023092,1437952,1013535,1435727c1011331,1434999,1009490,1433451,1008394,1431404c1007983,1430662,1007650,1429879,1007401,1429068c1006638,1424309,1007225,1419431,1009095,1414990c1034915,1333208,1097595,1268249,1174529,1242254c1158990,1322926,1114185,1386307,1041341,1430762xm1244452,1214098c1268928,1240619,1283649,1270995,1285694,1299560c1286453,1309666,1284408,1313930,1282598,1315683c1278041,1320064,1267702,1316033,1260049,1310426c1243704,1297890,1230288,1281943,1220735,1263693c1205022,1235069,1195149,1200662,1186562,1166080c1207522,1179967,1226931,1196065,1244452,1214098xm1208001,1061808c1212928,1068455,1218233,1074813,1223890,1080852c1230841,1088037,1238202,1094813,1245620,1101531l1255434,1110644c1285109,1138391,1300064,1165263,1299772,1190557c1299956,1193354,1299412,1196151,1298195,1198676c1297541,1199602,1296518,1200198,1295391,1200312c1288800,1200046,1282505,1197507,1277574,1193127c1255206,1175455,1236647,1153438,1223014,1128402l1222254,1126942c1212908,1109417,1195558,1077581,1197661,1052345c1197690,1051878,1197690,1051410,1197661,1050943c1197661,1050534,1197661,1050008,1197661,1049366c1201458,1053280,1204730,1057544,1208001,1061808xm1033455,1018639c1038478,1000706,1057405,987679,1089768,979910c1124810,971459,1160452,965717,1196376,962735l1196960,967350c1164072,1021735,1093623,1043583,1033455,1018639xm1305146,732402l1312915,741924c1320217,751037,1327753,760384,1334471,769496c1351367,792211,1366521,816171,1379801,841172c1385250,850937,1388649,861710,1389790,872834c1390375,881947,1388447,889424,1385468,889949c1381554,890534,1375128,885977,1370513,882589l1366950,880077c1358508,874319,1350574,867850,1343233,860742c1332021,850127,1322452,837900,1314843,824466c1312374,820001,1310208,815376,1308359,810621c1301699,793038,1297912,774497,1297143,755710c1296589,745982,1296589,736230,1297143,726502c1297143,725626,1297143,724575,1297552,723348c1300181,726444,1302634,729423,1305146,732402xm1358187,608970l1360816,611832c1364146,615454,1367651,619076,1371097,622639c1374544,626203,1379568,631285,1383598,635841l1430740,688415c1462109,723465,1473500,750511,1465789,771366c1464504,774754,1463102,776214,1462343,776448c1461583,776681,1457786,775338,1453171,771891c1427001,752205,1394113,725159,1372032,688299c1371039,686605,1370046,684910,1369111,683216c1355232,657770,1348661,628981,1350126,600033c1352638,602778,1355442,605757,1358187,608970xm974513,236862c958582,224925,945329,209781,935608,192408c927517,178270,922892,162414,922114,146143c935725,141353,955119,158702,968321,176168l1042217,274131c1017567,265801,994628,253075,974513,236570xm841092,255672c817726,224712,805283,187150,797163,157943c795761,152802,795469,149706,796287,148596c797105,147486,797923,147486,801019,147428c820588,147428,839339,165887,858383,204149l887416,261981c889927,266946,892206,272029,894484,277169c896353,281317,898222,285523,900325,289670l901903,292883c903305,295921,904765,299017,906342,302054c880418,293363,857692,277106,841092,255380xm718010,271678c708901,263017,701231,252960,695286,241886c692357,236504,689724,230966,687400,225296c683812,216547,680940,207522,678813,198308l677879,194511c676535,189312,674782,182244,676477,179089c677703,176928,684187,177746,691022,180958c699928,185469,707758,191844,713979,199651c730565,219464,745751,240409,759427,262331c765268,271444,770701,281433,776192,291130l781041,299951c782559,302755,784137,305793,785772,308421l784370,308071c776107,305520,768010,302457,760128,298900c744677,292222,730444,283023,718010,271678xm664560,401244c659185,431153,653227,457206,635352,472394c630852,476612,624868,478880,618703,478703c611920,477220,606229,472633,603340,466319c601018,462182,599585,457606,599134,452883c597907,439506,603399,426246,608189,414563c623260,377644,643238,339791,676477,334183xm773622,513519c771095,512254,769046,510204,767780,507677c765664,503502,764187,499032,763399,494417c751307,434424,766028,371160,801661,327290c803701,328213,806067,328060,807970,326881l809723,327290c826196,385705,820354,449320,793834,499032c793249,500142,792373,501427,791555,502654c786701,506035,782129,509806,777886,513928c776493,514187,775054,514046,773739,513519xm1025510,318002c1027613,315022,1029833,312160,1031994,309415l1039063,308772c1034623,311810,1030183,314906,1025627,318002xm1346796,405625c1319458,406618,1291243,407670,1270856,396863c1245328,383310,1219333,368005,1205664,343179c1204963,341894,1204262,340492,1203620,339148c1196843,325070,1196551,305734,1206891,299484c1215420,294343,1228388,298958,1239954,303690c1303627,329860,1368176,359535,1409710,409305c1391075,403873,1368761,404515,1346913,405508xm1309410,586188c1290834,587765,1271323,580346,1256427,574038c1230840,562867,1206663,548710,1184401,531861c1173694,524564,1164607,515138,1157705,504172c1156452,501891,1155397,499507,1154550,497046c1151882,489206,1152536,480616,1156361,473270c1158072,469869,1161228,467421,1164948,466611c1172105,466370,1179175,468239,1185277,471985c1240938,498309,1294116,529591,1344168,565450c1336719,577680,1323710,585441,1309410,586188xm1103554,678076c1093448,671533,1088190,665458,1087781,659441c1086847,646590,1108402,643026,1110855,642618c1170907,633738,1237267,652139,1289199,691920l1289199,694724c1286919,696222,1285748,698931,1286219,701617c1228271,722472,1159048,713768,1103554,678076xm1123941,871841c1110330,872425,1094733,873009,1081998,866642c1075398,863257,1069950,857992,1066343,851512c1063381,846630,1062340,840821,1063422,835214c1065431,828374,1070104,822628,1076390,819267c1098647,806006,1126978,809745,1158990,815586l1231542,828730c1213433,863195,1167227,869796,1123941,871841xm1301700,923130c1317180,942407,1336398,969862,1333302,993228c1289432,969453,1250060,926985,1242700,875754c1244686,869913,1246672,863604,1248541,857412xm1500780,583442c1513456,604647,1523621,632161,1512814,645013c1480627,631577,1453580,597462,1441605,554819c1432606,526525,1428748,496849,1430214,467195xm1428987,438338c1427363,436989,1425214,436452,1423146,436878c1422920,436972,1422704,437089,1422503,437228c1423146,436001,1423730,434775,1424372,433606c1426061,435030,1427607,436614,1428987,438338xm1245562,290020c1241298,288268,1236858,286632,1232360,285289c1336983,268991,1439736,246326,1531565,215716c1491926,275984,1455633,338388,1422854,402646c1379392,348670,1312098,317301,1245562,290020xm1517312,203332c1391017,244223,1243050,271211,1097653,287742c1143627,258534,1191586,232539,1243693,216183c1331375,188377,1424840,189954,1517312,203332xm1174120,228100c1137301,246042,1101794,266558,1067861,289495c1068764,287529,1068764,285268,1067861,283303c1067687,282997,1067492,282705,1067277,282427l1062487,276059c1092976,247558,1132459,230596,1174120,228100xm1047767,290546l1054075,292416,1045430,293233xm996069,338330c936835,379221,874798,423267,819829,475899c836937,426107,838243,372245,823567,321682c851840,320806,881107,319579,911191,317943c913352,317943,915981,318644,917324,318995c919944,321001,923584,321001,926203,318995c926671,318586,926671,317885,927080,317417c955178,315782,984035,313679,1013184,311284c1007226,319520,1001560,328575,996069,338330xm594987,258476c583913,237929,576744,215509,573840,192349c593760,197665,609883,222550,620573,241828l658017,308363,641135,307896c621578,295884,605633,278809,594987,258476xm505319,409305c488845,434599,472431,446983,456483,446166c455081,385822,495388,331612,550766,319988l553628,321565c539726,352027,523579,381413,505319,409481xm347187,407845c337958,411584,320667,414972,314182,404106c314064,403964,313966,403807,313890,403639c309568,395811,313890,385180,317863,377527c342060,334001,386696,305733,436388,302463l438900,307954c424266,353019,390809,389523,347187,408020xm396841,158293c417754,166004,435337,187501,449006,222550l453387,234234c456658,242937,459930,251758,463785,259995c465245,263325,466939,266537,468634,269692c470328,272846,472664,276702,474475,280090c476286,283478,479148,287976,481368,292065l480200,291715,480200,291715c458703,285581,437498,260229,426107,246618c409011,226101,396289,202306,388721,176694c385975,167348,386676,158235,390123,157183c392401,156976,394690,157421,396724,158468xe">
                    <v:path o:connectlocs="346952,128761;336765,162687;373049,229962;403137,260580;399987,259845;396154,258637;395208,258637;357926,248134;334559,173086;329991,164263;276274,110012;252434,108017;243350,142153;277849,200868;259891,183642;226127,152972;222557,148140;219510,138057;217568,130599;209534,110222;198244,87377;189475,72462;130402,8285;102361,408;93382,6972;109555,50562;110816,52558;121317,68733;106878,59332;24910,32706;3906,44838;26380,97723;213419,160062;250649,193043;270445,211949;94432,267145;77997,297920;86136,314464;104200,319715;294075,230435;346007,257850;348370,260108;355406,261210;363072,263626;274331,332950;271233,370080;317231,378850;408073,278331;408073,274550;469037,283005;397729,407210;402980,413196;465992,375174;512935,288783;512935,286734;573899,289465;585924,294716;535409,367244;526325,407892;555573,443026;580305,434308;611286,362570;623521,294296;622891,290306;704438,289885;707746,290568;674245,446702;689998,472961;663166,514555;631975,566653;627774,576054;625306,576684;521810,639391;485053,649894;475444,652415;470192,649053;461633,648843;446931,642069;441312,637290;436061,632668;416527,621271;312401,607565;307149,614287;312926,620641;340861,634558;359134,645954;396626,655723;446931,660660;416054,670690;413377,668485;405005,672495;404975,672581;404240,674840;357559,693589;357559,693011;350680,689702;309985,663443;284833,655356;219721,678778;219721,687024;227702,688810;261204,695216;267715,698053;327156,707348;279162,744845;275958,749100;275958,749100;273964,752408;201763,808445;200187,815744;206383,819841;237889,815640;268502,799884;288088,754877;348685,711602;379665,698997;362653,720005;354670,735288;339811,759498;334559,764435;319279,788540;320960,793530;325738,795735;370213,773731;388749,753669;397046,734342;413744,685396;477176,665754;486995,663181;506949,657929;426924,761967;425717,763332;402927,795787;405081,803771;430495,800620;508156,701309;511885,692013;529896,657771;530789,650209;530264,649578;615540,599529;549587,754088;437741,908963;433908,913690;434276,912430;433435,909121;427764,905707;399409,896937;366486,886958;327524,899772;251069,947721;248916,956124;256897,959433;316601,957805;372682,958120;416160,935800;361392,1007959;360920,1007644;361812,1006542;362127,999713;359974,997403;308934,988633;250701,1018463;223029,1054438;199662,1089624;200345,1097869;208537,1098972;241302,1085528;255375,1086053;271810,1086578;323795,1056643;338497,1042831;285988,1139464;285988,1139464;222976,1152383;157917,1271283;162328,1277480;169836,1276009;226442,1231894;230381,1229636;244610,1220918;259838,1206896;241092,1266976;241092,1277480;223291,1283257;174668,1343494;161382,1372379;159650,1421168;166803,1427200;172778,1421641;193781,1384196;203443,1374323;225812,1349009;238309,1324221;238309,1333044;244558,1356152;272650,1413185;282208,1424057;296438,1441912;305518,1444173;308463,1436661;304209,1393807;301216,1353263;290714,1326322;266822,1293235;267872,1291397;264008,1283201;258841,1283572;257843,1282364;256372,1281576;254010,1270390;272598,1209784;277849,1234678;294600,1262670;362862,1333831;371264,1337402;378983,1333726;380925,1318864;374257,1291607;337028,1203010;327890,1193189;314029,1176856;310668,1151333;309093,1142142;301951,1142405;301321,1139936;300848,1139411;342856,1061265;340493,1075077;342016,1128907;346374,1137941;348790,1142667;358714,1175123;363965,1180374;377880,1169871;396468,1107795;385966,1048135;380716,1040100;376777,1034849;368481,1021246;368219,1020773;434853,933384;424876,968571;421306,1034638;424508,1045142;428762,1066148;434545,1073411;441154,1069825;463943,1026551;477229,980597;464994,945883;453441,923091;459533,913742;460110,906495;458325,904446;458325,904446;533992,804664;486155,1053860;483425,1059374;484790,1067041;481797,1105012;474603,1102281;470192,1110527;463314,1124391;450974,1129275;441470,1132637;395576,1183000;378667,1212411;378667,1218660;383919,1222232;452497,1189092;476913,1134317;475969,1131271;480694,1124811;479591,1251904;473763,1252271;380190,1373062;381450,1379627;387857,1381727;402455,1374585;456854,1323748;467461,1298487;480169,1270967;502276,1440862;500963,1440862;495712,1441387;493454,1449475;440315,1501468;424562,1540856;413587,1573154;417653,1581583;424089,1580402;467409,1544585;489884,1520269;492824,1513284;492509,1523367;519499,1603194;526010,1605926;531261,1601252;536775,1549784;527270,1494955;521074,1473003;509154,1450788;509154,1449423;509154,1448477;508892,1446324;509995,1446324;514986,1438409;514983,1438394;504481,1381990;512567,1401369;530106,1428311;544966,1441860;565288,1463708;572219,1467226;577469,1461974;562346,1367443;557989,1358987;499807,1294233;494189,1293550;491301,1235099;538087,1285148;547171,1288981;554313,1291922;582668,1311091;614699,1336563;623995,1335499;624623,1328212;621893,1323223;591595,1274066;567178,1243396;493664,1205268;490986,1205741;494766,1100233;552212,1162204;565602,1168505;581723,1176384;595218,1186887;603462,1199597;612784,1198785;613964,1192349;606665,1180112;604039,1170449;603619,1168716;588759,1129432;564710,1099445;533781,1081747;529266,1080066;513933,1072924;504323,1058534;498757,1052704;560982,759393;578415,725992;607820,654095;627143,605621;607820,727147;601624,794318;598053,843474;596163,842056;588182,846888;585399,863798;584979,864429;548590,1011478;555228,1018073;557464,1017675;595375,969884;598526,907965;597948,876035;618270,962952;617902,968203;620790,976869;588129,1066832;589599,1079015;596216,1083059;601939,1082009;638696,1029859;639641,1006804;643527,1023872;638275,1057378;634023,1075129;646362,1154956;651613,1158527;657442,1155691;681228,1085213;665738,1013736;649512,991836;648568,985429;636228,968781;636228,968361;635230,967416;632709,963109;638801,970672;651666,984589;676976,1014314;702547,1070245;725179,1122290;729433,1125336;734684,1124338;752642,1080119;740459,1042674;735734,1034690;698609,989893;699187,985902;631240,891370;619583,881602;617167,878030;610761,875352;614121,800147;623205,827613;634075,850826;663900,889794;692151,926556;698557,929866;704386,925612;694986,836856;691363,830764;677395,813959;659700,802195;640796,788592;627669,752356;627354,751253;623468,744110;620160,744110;621736,729038;646940,587240;672827,523221;882236,329693;860182,384680;845637,452322;802946,458204;775011,493443;754008,528525;755688,536981;764352,536981;800479,515449;813711,509094;841804,489347;838391,555204;837970,565708;810718,562084;792917,561454;777794,566706;729118,603205;704333,654778;707904,661133;715150,660292;752642,640966;765980,642751;782100,644799;821902,622585;835187,598164;836447,601368;821272,706403;821272,703514;820590,701624;813500,698315;772543,706665;758471,710552;745186,718640;678446,778089;677501,785705;684327,789065;712157,791691;752852,791691;769340,780558;811768,736811;775904,809547;724182,938268;724182,944256;769392,1050394;779369,1062367;792391,1054963;782678,931914;773698,920570;756632,894311;756632,884438;760477,875906;760466,875877;760098,875037;757840,873147;787089,816112;818594,754299;819539,784234;824003,811491;831879,829399;836763,839430;846949,874879;854690,880137;854721,880131;869582,858704;867743,781240;853356,743638;833402,716433;832667,714175;847737,624265;848630,625946;852253,631198;860969,646270;863491,657614;864541,663549;905393,733082;911799,735288;917050,730771;906548,651994;903240,645692;860235,587923;850992,578995;850625,578995;851518,555625;856769,466922;857924,464664;857609,460935;859289,449223;896466,539029;904500,549164;921093,574111;921986,576369;926712,585770;944092,591336;950131,585297;951601,540184;935481,500954;862597,427429;872627,388513;904815,313675;919675,303172;961684,274760;1073582,261315;1070064,310315;1136278,368084;1211262,377537;1268655,381896;1214570,496385;1071114,412357;1044859,406526;1028213,418868;1025535,451114;1057041,488717;1124463,528211;1178496,540132;1198502,534249;1166681,611346;996918,564658;964938,593857;985156,620746;1153187,645429;1120315,735603;1117637,733765;1044491,720425;961053,725676;943305,747786;967039,791009;1011095,796996;1103302,771104;1103879,785284;1083295,852665;1081038,852139;976754,868367;915212,919099;918468,925612;1070746,897410;1055308,967205;1051212,965315;916262,1022139;907546,1072556;945616,1083375;1049742,1015679;1049112,1026761;1047484,1033798;1048902,1037264;1056674,1103173;894734,1268184;893158,1288508;906601,1303109;943358,1297856;1065495,1132899;1077258,1162204;1096108,1214196;1086867,1434192;1130764,1477625;1150613,1460346;1155234,1364870;1150666,1342917;1164265,1362454;1165683,1364449;1202755,1398060;1212522,1391548;1215253,1360037;1196770,1308990;1173928,1273593;1143892,1238144;1126564,1221969;1119843,1217032;1110864,1209837;1107135,1203955;1089387,1156689;1072794,1114045;1072794,1113257;1125304,1188410;1162533,1192034;1169306,1167088;1153553,1116146;1128874,1082272;1062554,1028914;1066545,985062;1067070,983959;1067070,982015;1068225,974086;1087759,1018936;1140321,1083165;1166314,1092461;1177655,1085685;1181647,1070717;1170515,1029229;1137591,988633;1128506,980545;1109550,962531;1096319,946776;1085448,933332;1080198,928815;1076995,928079;1085921,891948;1109445,811123;1199972,908543;1205223,908543;1209004,904710;1201127,851404;1180124,821364;1127562,755822;1153344,683557;1163846,733555;1198344,783341;1221397,802143;1224337,804191;1247599,813119;1262563,783866;1252062,749992;1249646,745633;1210212,684030;1190415,658769;1183327,650051;1172142,634296;1201127,562872;1221816,625158;1298165,703934;1318067,710131;1329777,697580;1322478,645325;1295907,609508;1253532,562242;1241980,550057;1232896,540552;1230533,537979;1218141,522906;1273906,402903;1283148,502109;1359077,593490;1365220,592545;1363383,522643;1360390,517392;1289921,401170;1297693,403166;1300598,394270;1300581,394238;1297745,388986;1288294,374543;1397199,188001;1548059,222505;1556093,217726;1555516,212894;1551368,209690;1418780,178810;1637799,36172;1638376,28925;1636643,26876;1627429,27997;1627401,28032;1412952,165575;1546011,33389;1548007,24776;1547692,24198;1538503,22518;1390425,173716;1390425,173716;1114066,181541;1085028,192045;947348,237998;881028,150083;818646,121566;815759,126818;868268,223030;928707,257061;921881,265149;830619,272134;822638,257482;821220,254540;815969,243565;809458,229490;783571,177235;777899,166364;720139,119097;705330,125557;704123,145251;745816,237577;789241,274340;722606,276808;714047,263154;709584,255066;694252,228807;652243,171038;627039,150714;596846,154599;596846,178128;597634,181279;605982,207537;636701,253911;672827,277911;607243,277911;569540,211371;508261,159169;503483,161322;501803,166573;553525,276861;480012,271609;447666,267985;448086,265359;445880,258637;438161,244877;429025,228177;420045,205751;416002,195248;405500,172981;361234,130127;346952,128761;151405,87482;121895,45468;120320,43315;105144,13327;123523,19734;177976,79499;197141,115474;204283,133645;198717,128393;159072,96095;151405,87482;33784,86852;16193,67945;14828,52190;27115,45888;99789,70624;149200,105023;185327,139684;185327,141890;33784,86852;256110,139054;258421,120095;270655,122248;322640,179073;341806,237157;256110,139054;104567,306533;94065,304012;91965,301597;91019,297710;102624,277280;281158,226338;104567,306533;397729,642646;364281,634138;347740,623635;339600,618120;410647,633193;427345,642909;431493,646427;397782,642646;272861,685816;266612,683085;243771,674840;281524,668275;304104,675523;335610,693273;272913,685816;384759,729773;377617,746526;361864,763490;337237,780347;343749,773940;349630,768373;366800,740802;374204,726517;393371,704407;234844,802825;225287,804926;270760,770107;259366,790431;234844,802825;423039,789643;420360,791376;436113,771735;437321,770317;495974,696792;423039,789643;370109,945201;317967,944676;282785,942365;334034,911274;366066,900193;393948,908963;415792,917313;370109,945201;194358,1364922;184329,1375163;171989,1390340;174300,1375846;186272,1350007;230538,1294391;234949,1291975;215100,1341551;194358,1364922;288351,1356256;290976,1393649;291292,1414656;282995,1405203;257002,1351897;251436,1331941;251909,1316658;253642,1297856;288351,1356256;453336,951870;464153,981700;452391,1020406;438844,1046402;437111,1041150;434171,1031592;437898,971774;446668,938793;270760,1073186;256845,1072661;240462,1072136;224710,1075655;234108,1061580;260048,1027654;311140,1001395;352728,1008327;353201,1008327;351153,1011583;351153,1012476;314606,1046822;270760,1073186;272598,1166825;236681,1210309;223607,1218293;219563,1220603;174195,1253374;231063,1162781;281158,1151490;281158,1151490;279425,1155902;302949,1183788;318702,1202170;327208,1211360;361655,1294548;368060,1320807;305417,1254792;290346,1229741;295598,1163989;302949,1183788;366696,1042988;370266,1047610;383341,1105957;368166,1158475;360552,1136943;357926,1131691;354093,1123813;353410,1077178;360604,1034796;366696,1042988;455017,1142089;463629,1139148;442625,1180322;395943,1209207;407128,1189776;446720,1145031;455017,1142089;445145,1317340;399147,1360826;461633,1277900;455280,1294075;445145,1317341;550900,1373429;566653,1443488;553735,1432039;540188,1419750;524645,1395960;505164,1314925;550900,1373429;558199,1252901;581093,1281786;596111,1304842;591332,1301008;560247,1280001;552423,1276744;544283,1273331;498757,1220813;497970,1219343;558303,1252901;433330,1555823;436849,1545320;451761,1507980;491721,1465441;484685,1494063;477963,1514230;458693,1534659;508420,1478203;514143,1498422;523279,1550939;521705,1582450;505373,1523262;506214,1497004;507527,1475996;508420,1478098;507317,1084320;525432,1092933;529791,1094561;557043,1110316;589862,1166143;589022,1165618;571903,1156689;559249,1150703;501173,1078805;507317,1084215;585346,908701;582563,966785;562032,1000397;584768,895362;585346,908701;668311,1084530;653241,1137941;647097,1077598;651088,1060897;656706,1024608;668311,1084530;601519,1067934;625621,998454;625621,1027758;601519,1067934;724759,1041676;739934,1081274;733003,1108373;715518,1065886;688475,1006961;661800,975450;649250,961901;638748,948930;640692,950715;670202,980177;724759,1041833;680966,968151;658439,949034;650038,941314;642056,932334;625988,903186;680966,968466;630767,796838;653188,813328;668941,823464;680389,837434;695459,906548;674455,880814;646205,844051;636070,822309;625201,788173;630767,797153;794808,503107;780315,510145;786354,500218;810770,468708;843589,464927;807672,496962;794808,503422;763669,928500;772123,939266;782153,1045982;737309,940316;746341,903239;763669,928973;747496,779192;714625,778247;698504,775464;752747,728880;763774,722158;775431,719059;809878,712022;760571,770107;747496,779665;855036,783499;856769,855920;856769,856656;849207,833548;843957,823044;836815,807026;832982,782973;832457,734658;855036,783814;781943,631512;768500,629727;752747,627679;721662,638602;739095,611976;783728,578469;795017,574479;809142,575109;828886,577735;828886,578680;811506,614497;781943,631512;850205,596326;894575,657614;906758,713545;877615,660607;876670,655356;873520,641753;863018,623530;859605,618278;849523,598899;849523,595958;938894,543808;938894,579310;937003,577839;936164,576527;934115,571747;933170,569226;914529,540867;906915,531204;872679,449434;938999,543703;943463,1070455;918100,1064731;916892,1062893;926187,1031067;1047957,978549;1052472,983329;943567,1070351;1139008,1453940;1127667,1464758;1106662,1449003;1099627,1430937;1102881,1249541;1105718,1250696;1126721,1302059;1142474,1367285;1139008,1453940;1134283,1247387;1163005,1281313;1202073,1361718;1202073,1384878;1176448,1356834;1174978,1354733;1144260,1307888;1144260,1307572;1139008,1295756;1121733,1241505;1117532,1231475;1118215,1231947;1134283,1247387;936059,1286303;911064,1290767;906443,1286880;905550,1284780;907073,1272123;1055781,1116828;936059,1286303;1118635,1091515;1155707,1168348;1152924,1182843;1132655,1178117;1097316,1136102;1066597,1048345;1118635,1091515;1085869,954601;1100152,971722;1119685,990313;1128506,998506;1168362,1070351;1166944,1077650;1164424,1079121;1148408,1072661;1099364,1014471;1098681,1013159;1076574,946093;1076574,944833;1076574,943415;1085869,954601;928970,915790;979590,880972;1075419,865531;1075944,869680;928970,915790;1173192,658454;1180176,667014;1199553,691802;1240300,756242;1249279,784707;1245394,800094;1231951,793477;1228748,791219;1207429,773836;1181909,741222;1176081,728775;1165999,679408;1165999,653149;1166366,650314;1173192,658454;1220871,547484;1223234,550057;1232476,559773;1243713,571642;1286089,618908;1317594,693484;1314496,698053;1306252,693956;1233316,618804;1230690,614234;1213625,539449;1220871,547484;875987,212946;841015,172981;828886,131387;870421,158381;936846,246453;875987,212684;756055,229857;716568,141996;715780,133592;720034,132542;771598,183536;797696,235529;804049,249184;809300,260423;810718,263311;814708,271556;756055,229595;645417,244247;624991,217463;617902,202548;610183,178285;609343,174871;608083,161007;621158,162687;641794,179493;682647,235844;697717,261735;702076,269666;706328,277280;705068,276966;683277,268721;645417,244247;597371,360731;571116,424698;556150,430370;542341,419236;538560,407157;546699,372706;608083,300441;695407,461670;690155,456418;686217,444497;720611,294244;726282,293877;727858,294244;713575,448646;711527,451902;699240,462038;695512,461670;921828,285894;927657,278174;934011,277596;921933,285894;1210631,364670;1142369,356793;1083768,308529;1081931,304905;1084871,269246;1114591,273027;1267185,367979;1210737,364565;1177025,527002;1129399,516079;1064655,478161;1040658,453267;1037822,446861;1039450,425485;1047169,419499;1065442,424330;1208269,508358;1177025,527002;991982,609613;977803,592859;998545,577735;1158858,622059;1158858,624580;1156179,630777;991982,609613;1010308,783814;972605,779140;958533,765538;955907,750885;967564,736548;1041813,733239;1107030,745056;1010308,783814;1170095,829925;1198502,892945;1117060,787332;1122310,770842;1349047,524534;1359865,579888;1295855,498801;1285616,420024;1284513,394080;1279262,392768;1278684,393082;1280364,389826;1284513,394080;1119632,260737;1107765,256484;1376720,193935;1279000,361992;1119632,260737;1363908,182802;986677,258689;1117952,194355;1363908,182802;1055413,205069;959897,260265;959897,254698;959372,253911;955067,248186;1055413,205069;941835,261210;947505,262891;939734,263626;895364,304170;736942,427849;740302,289203;819067,285841;824580,286787;832561,286787;833350,285368;910748,279854;895364,304170;534832,232378;515823,172928;557831,217411;591490,277228;576314,276808;534832,232378;454230,367979;410331,401118;495082,287680;497654,289097;454230,368137;312085,366666;282417,363304;282155,362885;285726,339409;392268,271924;394526,276861;312085,366823;356719,142310;403610,200079;407548,210584;416895,233744;421254,242462;426504,251810;432700,262576;431650,262261;431650,262261;383026,221717;349420,158853;350680,141312;356614,1424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 weight="0.459212598425197pt" joinstyle="miter"/>
                    <v:imagedata o:title=""/>
                    <o:lock v:ext="edit" aspectratio="f"/>
                  </v:shape>
                  <v:shape id="任意多边形: 形状 67" o:spid="_x0000_s1026" o:spt="100" style="position:absolute;left:6727136;top:223345;height:2036782;width:1417914;v-text-anchor:middle;" fillcolor="#C51A2E" filled="t" stroked="f" coordsize="1552778,2230563" o:gfxdata="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MkHr4A&#10;AADdAAAADwAAAAAAAAABACAAAAAiAAAAZHJzL2Rvd25yZXYueG1sUEsBAhQAFAAAAAgAh07iQDMv&#10;BZ47AAAAOQAAABAAAAAAAAAAAQAgAAAADQEAAGRycy9zaGFwZXhtbC54bWxQSwUGAAAAAAYABgBb&#10;AQAAtwMAAAAA&#10;" path="m1503376,1043560c1653271,645574,1451270,199629,1053167,49735c655064,-100160,209469,101491,59341,499477c-77293,862238,78443,1264722,408550,1446629l281495,1783979,78267,1707396,107,1914947,203627,1991530,142992,2152524,350601,2230742,411237,2069749,623052,2149544,701212,1941994,489397,1862198,616451,1524847c984295,1605928,1366742,1406322,1503376,1043560xm294172,587918c395801,319230,695788,183559,964667,284682c1233397,386177,1369278,686029,1268429,955002c1166846,1223705,866887,1359428,597992,1258355c329308,1156814,193485,856975,294347,588035xe">
                    <v:path o:connectlocs="1372802,952900;961695,45414;54187,456084;373066,1320952;257046,1628995;71469,1559065;97,1748585;185941,1818515;130572,1965522;320150,2036945;375519,1889938;568937,1962801;640309,1773282;446891,1700418;562910,1392375;1372802,952900;268622,536842;880882,259950;1158261,872035;546054,1149034;268781,536949" o:connectangles="0,0,0,0,0,0,0,0,0,0,0,0,0,0,0,0,0,0,0,0,0"/>
                    <v:fill on="t" focussize="0,0"/>
                    <v:stroke on="f" weight="0.459212598425197pt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bookmarkStart w:id="0" w:name="_GoBack"/>
      <w:bookmarkEnd w:id="0"/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06C0EA3-7252-4129-8C2E-ECF22B0B7ED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BA2472A-7E7C-46B6-8901-D88D20EBA6B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FDF3B3F-5D5D-45ED-9BC1-27C1340206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BEA62B8-052F-46CB-ABEB-0A92EFCB12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6FD4F09-9B99-4C41-A09C-748FD2075A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64271FB-DBE2-4300-BA6E-EB15B36362C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3E56D1D-BFD8-4BD7-95BB-8D832946AB4C}"/>
  </w:font>
  <w:font w:name="汉仪雅酷黑 75W">
    <w:panose1 w:val="020B0804020202020204"/>
    <w:charset w:val="86"/>
    <w:family w:val="auto"/>
    <w:pitch w:val="default"/>
    <w:sig w:usb0="A00002FF" w:usb1="28C17CFA" w:usb2="00000016" w:usb3="00000000" w:csb0="2004000F" w:csb1="00000000"/>
    <w:embedRegular r:id="rId8" w:fontKey="{7BA23DD4-D04D-4EE4-94EF-286331B7312E}"/>
  </w:font>
  <w:font w:name="汉仪秀英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9" w:fontKey="{27F34B41-5F3D-4126-9DF9-E25BF54ED150}"/>
  </w:font>
  <w:font w:name="汉仪旗黑-60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10" w:fontKey="{0A2DC05E-D71C-4890-88D6-3F74006751D1}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11" w:fontKey="{7FFF6AC5-9D7E-40F1-9E8D-0B4F18488907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mFmZTRjYjYwMjYwZDViMGEzMmQ5NzdmNTA2ZWIyZWMyIiwidXNlckNvdW50IjoxfQ=="/>
  </w:docVars>
  <w:rsids>
    <w:rsidRoot w:val="2F620B85"/>
    <w:rsid w:val="008878D1"/>
    <w:rsid w:val="01D62159"/>
    <w:rsid w:val="020A2482"/>
    <w:rsid w:val="05027EE7"/>
    <w:rsid w:val="06672D9E"/>
    <w:rsid w:val="06846D8D"/>
    <w:rsid w:val="07195727"/>
    <w:rsid w:val="08290377"/>
    <w:rsid w:val="085207C5"/>
    <w:rsid w:val="0AFD004F"/>
    <w:rsid w:val="0BFC1173"/>
    <w:rsid w:val="0EAF071F"/>
    <w:rsid w:val="12FF194A"/>
    <w:rsid w:val="134E39BD"/>
    <w:rsid w:val="13921BEA"/>
    <w:rsid w:val="146A7868"/>
    <w:rsid w:val="1516212F"/>
    <w:rsid w:val="15AA3754"/>
    <w:rsid w:val="16187C8E"/>
    <w:rsid w:val="16A13043"/>
    <w:rsid w:val="16CC1299"/>
    <w:rsid w:val="18197ABB"/>
    <w:rsid w:val="19892E84"/>
    <w:rsid w:val="19A43B50"/>
    <w:rsid w:val="1A104489"/>
    <w:rsid w:val="1A6049C9"/>
    <w:rsid w:val="1B3B23A6"/>
    <w:rsid w:val="1CA061B7"/>
    <w:rsid w:val="20C77B4A"/>
    <w:rsid w:val="21AB5D76"/>
    <w:rsid w:val="21D97B35"/>
    <w:rsid w:val="22F17100"/>
    <w:rsid w:val="26D854FC"/>
    <w:rsid w:val="27B26AE2"/>
    <w:rsid w:val="28C36D90"/>
    <w:rsid w:val="29695C6C"/>
    <w:rsid w:val="2C0C607A"/>
    <w:rsid w:val="2C2F786D"/>
    <w:rsid w:val="2D481D57"/>
    <w:rsid w:val="2E5D2BDD"/>
    <w:rsid w:val="2E994E61"/>
    <w:rsid w:val="2F620B85"/>
    <w:rsid w:val="30D775C1"/>
    <w:rsid w:val="31AB21B2"/>
    <w:rsid w:val="32713DBA"/>
    <w:rsid w:val="33792F26"/>
    <w:rsid w:val="34A561F2"/>
    <w:rsid w:val="34BA37F6"/>
    <w:rsid w:val="35A65B28"/>
    <w:rsid w:val="36295781"/>
    <w:rsid w:val="364B496D"/>
    <w:rsid w:val="3AFC2426"/>
    <w:rsid w:val="3C39129F"/>
    <w:rsid w:val="3CE9278F"/>
    <w:rsid w:val="3D2C725B"/>
    <w:rsid w:val="3FAC7744"/>
    <w:rsid w:val="41B24962"/>
    <w:rsid w:val="45383CA2"/>
    <w:rsid w:val="45A10035"/>
    <w:rsid w:val="46026DAB"/>
    <w:rsid w:val="46132D66"/>
    <w:rsid w:val="488C7A39"/>
    <w:rsid w:val="4B663938"/>
    <w:rsid w:val="4B810772"/>
    <w:rsid w:val="4B960B95"/>
    <w:rsid w:val="4C8229F4"/>
    <w:rsid w:val="4D3161C8"/>
    <w:rsid w:val="4EA1481F"/>
    <w:rsid w:val="4FA26FA0"/>
    <w:rsid w:val="500F7E2A"/>
    <w:rsid w:val="507C1E50"/>
    <w:rsid w:val="50DE0D6B"/>
    <w:rsid w:val="5246001F"/>
    <w:rsid w:val="549323BC"/>
    <w:rsid w:val="566969D2"/>
    <w:rsid w:val="59CF1242"/>
    <w:rsid w:val="5D6174AE"/>
    <w:rsid w:val="5E0824D5"/>
    <w:rsid w:val="5E851BF6"/>
    <w:rsid w:val="5F0D1913"/>
    <w:rsid w:val="5FF732A1"/>
    <w:rsid w:val="61AD14A2"/>
    <w:rsid w:val="61F623AC"/>
    <w:rsid w:val="65550049"/>
    <w:rsid w:val="665A3F2F"/>
    <w:rsid w:val="6663120C"/>
    <w:rsid w:val="69A00191"/>
    <w:rsid w:val="6AB97AD1"/>
    <w:rsid w:val="6BE34808"/>
    <w:rsid w:val="6E755883"/>
    <w:rsid w:val="70806B1D"/>
    <w:rsid w:val="710B4151"/>
    <w:rsid w:val="71401B83"/>
    <w:rsid w:val="71F1013E"/>
    <w:rsid w:val="75C5557C"/>
    <w:rsid w:val="76B87894"/>
    <w:rsid w:val="76C44F7B"/>
    <w:rsid w:val="79630F78"/>
    <w:rsid w:val="7B131636"/>
    <w:rsid w:val="7B74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ny\AppData\Roaming\kingsoft\office6\templates\download\68a9287e-6eff-4235-bbb9-06e0feb826fc\38&#22899;&#31070;&#33410;&#22919;&#22899;&#33410;&#28023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38女神节妇女节海报.docx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2023-02-28T06:36:00Z</dcterms:created>
  <dc:creator>吴为</dc:creator>
  <cp:lastModifiedBy>吴为</cp:lastModifiedBy>
  <dcterms:modified xsi:type="dcterms:W3CDTF">2023-02-28T06:38:24Z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594228BBF36A42E98F4AA80A87CAF847</vt:lpwstr>
  </property>
  <property fmtid="{D5CDD505-2E9C-101B-9397-08002B2CF9AE}" pid="4" name="KSOTemplateUUID">
    <vt:lpwstr>v1.0_mb_Y1ldF8dje7sOmccsIwwuHw==</vt:lpwstr>
  </property>
</Properties>
</file>